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685" w:rsidRDefault="0010606A" w:rsidP="00C4645A">
      <w:pPr>
        <w:jc w:val="center"/>
      </w:pPr>
      <w:bookmarkStart w:id="0" w:name="_GoBack"/>
      <w:bookmarkEnd w:id="0"/>
      <w:r>
        <w:rPr>
          <w:noProof/>
          <w:color w:val="548DD4"/>
          <w:lang w:eastAsia="en-AU"/>
        </w:rPr>
        <w:drawing>
          <wp:inline distT="0" distB="0" distL="0" distR="0">
            <wp:extent cx="5814958" cy="3429000"/>
            <wp:effectExtent l="0" t="0" r="0" b="0"/>
            <wp:docPr id="3" name="Picture 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6443" cy="3429875"/>
                    </a:xfrm>
                    <a:prstGeom prst="rect">
                      <a:avLst/>
                    </a:prstGeom>
                    <a:noFill/>
                    <a:ln>
                      <a:noFill/>
                    </a:ln>
                  </pic:spPr>
                </pic:pic>
              </a:graphicData>
            </a:graphic>
          </wp:inline>
        </w:drawing>
      </w:r>
    </w:p>
    <w:p w:rsidR="0010606A" w:rsidRDefault="0010606A" w:rsidP="00C4645A">
      <w:pPr>
        <w:jc w:val="center"/>
      </w:pPr>
    </w:p>
    <w:p w:rsidR="0010606A" w:rsidRDefault="0010606A" w:rsidP="00C4645A">
      <w:pPr>
        <w:jc w:val="center"/>
      </w:pPr>
    </w:p>
    <w:p w:rsidR="0010606A" w:rsidRDefault="0010606A" w:rsidP="00C4645A">
      <w:pPr>
        <w:jc w:val="center"/>
      </w:pPr>
    </w:p>
    <w:p w:rsidR="0010606A" w:rsidRDefault="0010606A" w:rsidP="00C4645A">
      <w:pPr>
        <w:jc w:val="center"/>
      </w:pPr>
    </w:p>
    <w:p w:rsidR="0010606A" w:rsidRDefault="0010606A" w:rsidP="00C4645A">
      <w:pPr>
        <w:jc w:val="center"/>
      </w:pPr>
    </w:p>
    <w:p w:rsidR="0010606A" w:rsidRDefault="0010606A" w:rsidP="00C4645A">
      <w:pPr>
        <w:jc w:val="center"/>
      </w:pPr>
    </w:p>
    <w:p w:rsidR="00C17685" w:rsidRDefault="00C17685" w:rsidP="00C17685"/>
    <w:sdt>
      <w:sdtPr>
        <w:rPr>
          <w:rStyle w:val="SchoolName"/>
        </w:rPr>
        <w:alias w:val="DDList"/>
        <w:tag w:val="DDList"/>
        <w:id w:val="4240380"/>
        <w:placeholder>
          <w:docPart w:val="E62514A616B4452C9FDC80CA0546D8C7"/>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p w:rsidR="00C17685" w:rsidRPr="005F3926" w:rsidRDefault="0010606A" w:rsidP="00F621C8">
          <w:pPr>
            <w:jc w:val="center"/>
            <w:rPr>
              <w:rStyle w:val="SchoolName"/>
            </w:rPr>
          </w:pPr>
          <w:r>
            <w:rPr>
              <w:rStyle w:val="SchoolName"/>
            </w:rPr>
            <w:t>Charles Conder Primary School</w:t>
          </w:r>
        </w:p>
      </w:sdtContent>
    </w:sdt>
    <w:p w:rsidR="00C17685" w:rsidRPr="005F3926" w:rsidRDefault="00C17685" w:rsidP="005F3926">
      <w:pPr>
        <w:pStyle w:val="Subtitle"/>
      </w:pPr>
      <w:r w:rsidRPr="005F3926">
        <w:t xml:space="preserve">Network: </w:t>
      </w:r>
      <w:sdt>
        <w:sdtPr>
          <w:alias w:val="Network selection"/>
          <w:tag w:val="Network selection"/>
          <w:id w:val="1180695437"/>
          <w:placeholder>
            <w:docPart w:val="13033A4ADEB14D8CAB05010B05DFD9AA"/>
          </w:placeholder>
          <w:dropDownList>
            <w:listItem w:displayText="Please choose your network." w:value="Please choose your network."/>
            <w:listItem w:displayText="Belconnen" w:value="Belconnen"/>
            <w:listItem w:displayText="North/Gungahlin" w:value="North/Gungahlin"/>
            <w:listItem w:displayText="South/Weston" w:value="South/Weston"/>
            <w:listItem w:displayText="Tuggeranong" w:value="Tuggeranong"/>
          </w:dropDownList>
        </w:sdtPr>
        <w:sdtEndPr/>
        <w:sdtContent>
          <w:r w:rsidR="0010606A">
            <w:t>Tuggeranong</w:t>
          </w:r>
        </w:sdtContent>
      </w:sdt>
    </w:p>
    <w:p w:rsidR="0010606A" w:rsidRDefault="0010606A" w:rsidP="005447F6">
      <w:pPr>
        <w:pStyle w:val="Title"/>
      </w:pPr>
    </w:p>
    <w:p w:rsidR="005447F6" w:rsidRDefault="006E4CD2" w:rsidP="005447F6">
      <w:pPr>
        <w:pStyle w:val="Title"/>
      </w:pPr>
      <w:r w:rsidRPr="005F3926">
        <w:t>Strategic Plan</w:t>
      </w:r>
      <w:r w:rsidR="00C17685" w:rsidRPr="005F3926">
        <w:t xml:space="preserve"> </w:t>
      </w:r>
      <w:r w:rsidR="00DD0EDA">
        <w:t>201</w:t>
      </w:r>
      <w:r w:rsidR="003B1B9C">
        <w:t>8-2022</w:t>
      </w:r>
    </w:p>
    <w:p w:rsidR="005447F6" w:rsidRDefault="005447F6" w:rsidP="005447F6"/>
    <w:p w:rsidR="005447F6" w:rsidRPr="005447F6" w:rsidRDefault="005447F6" w:rsidP="005447F6">
      <w:pPr>
        <w:sectPr w:rsidR="005447F6" w:rsidRPr="005447F6" w:rsidSect="005447F6">
          <w:headerReference w:type="default" r:id="rId8"/>
          <w:footerReference w:type="default" r:id="rId9"/>
          <w:pgSz w:w="11906" w:h="16838"/>
          <w:pgMar w:top="2835" w:right="1440" w:bottom="1440" w:left="1440" w:header="709" w:footer="709" w:gutter="0"/>
          <w:cols w:space="708"/>
          <w:docGrid w:linePitch="360"/>
        </w:sectPr>
      </w:pPr>
    </w:p>
    <w:p w:rsidR="000239B4" w:rsidRDefault="000239B4" w:rsidP="000239B4">
      <w:pPr>
        <w:pStyle w:val="BodyText"/>
        <w:jc w:val="center"/>
        <w:sectPr w:rsidR="000239B4" w:rsidSect="000E54DA">
          <w:headerReference w:type="default" r:id="rId10"/>
          <w:footerReference w:type="default" r:id="rId11"/>
          <w:pgSz w:w="11906" w:h="16838"/>
          <w:pgMar w:top="1440" w:right="1440" w:bottom="1440" w:left="1440" w:header="708" w:footer="708" w:gutter="0"/>
          <w:cols w:space="708"/>
          <w:docGrid w:linePitch="360"/>
        </w:sectPr>
      </w:pPr>
      <w:r>
        <w:lastRenderedPageBreak/>
        <w:t>This page is intentionally left blank.</w:t>
      </w:r>
    </w:p>
    <w:p w:rsidR="000E54DA" w:rsidRPr="001B2250" w:rsidRDefault="001B2250" w:rsidP="00776D89">
      <w:pPr>
        <w:pStyle w:val="Heading1"/>
        <w:rPr>
          <w:lang w:val="en-AU"/>
        </w:rPr>
      </w:pPr>
      <w:r>
        <w:rPr>
          <w:lang w:val="en-AU"/>
        </w:rPr>
        <w:lastRenderedPageBreak/>
        <w:t>School Profile</w:t>
      </w:r>
    </w:p>
    <w:p w:rsidR="006B0966" w:rsidRDefault="006B0966" w:rsidP="0010606A">
      <w:pPr>
        <w:pStyle w:val="Heading2"/>
        <w:jc w:val="both"/>
        <w:rPr>
          <w:lang w:val="en-AU"/>
        </w:rPr>
      </w:pPr>
      <w:r>
        <w:t>Vision</w:t>
      </w:r>
    </w:p>
    <w:p w:rsidR="0010606A" w:rsidRDefault="0010606A" w:rsidP="0010606A">
      <w:pPr>
        <w:jc w:val="both"/>
        <w:rPr>
          <w:rFonts w:eastAsia="Times New Roman" w:cs="Arial"/>
          <w:i/>
          <w:color w:val="000000"/>
        </w:rPr>
      </w:pPr>
      <w:r w:rsidRPr="00FE1C86">
        <w:rPr>
          <w:lang w:val="en-US"/>
        </w:rPr>
        <w:t xml:space="preserve">This school’s vision </w:t>
      </w:r>
      <w:r w:rsidRPr="00FE1C86">
        <w:rPr>
          <w:rFonts w:eastAsia="Times New Roman" w:cs="Arial"/>
          <w:color w:val="000000"/>
        </w:rPr>
        <w:t>enable</w:t>
      </w:r>
      <w:r>
        <w:rPr>
          <w:rFonts w:eastAsia="Times New Roman" w:cs="Arial"/>
          <w:color w:val="000000"/>
        </w:rPr>
        <w:t>s</w:t>
      </w:r>
      <w:r w:rsidRPr="00FE1C86">
        <w:rPr>
          <w:rFonts w:eastAsia="Times New Roman" w:cs="Arial"/>
          <w:color w:val="000000"/>
        </w:rPr>
        <w:t xml:space="preserve"> our community to work towards common goals ensuring children are our focus.  The manifesto is embodied by </w:t>
      </w:r>
      <w:r w:rsidRPr="00FE1C86">
        <w:rPr>
          <w:rFonts w:eastAsia="Times New Roman" w:cs="Arial"/>
          <w:b/>
          <w:color w:val="000000"/>
        </w:rPr>
        <w:t>‘Know the Child – Grow the Child’.</w:t>
      </w:r>
      <w:r w:rsidRPr="00FE1C86">
        <w:rPr>
          <w:rFonts w:eastAsia="Times New Roman" w:cs="Arial"/>
          <w:color w:val="000000"/>
        </w:rPr>
        <w:t xml:space="preserve">  Charles Conder Primary School has a strong commitment to providing a safe and harmonious school environment where successful relationships thrive.  The strength lies in the close partnership between students, staff, parents and the wider community which is highly valued to us all.  We promote and develop positive and respectful rela</w:t>
      </w:r>
      <w:r>
        <w:rPr>
          <w:rFonts w:eastAsia="Times New Roman" w:cs="Arial"/>
          <w:color w:val="000000"/>
        </w:rPr>
        <w:t>tionships.  The school motto is</w:t>
      </w:r>
      <w:r w:rsidRPr="00FE1C86">
        <w:rPr>
          <w:rFonts w:eastAsia="Times New Roman" w:cs="Arial"/>
          <w:color w:val="000000"/>
        </w:rPr>
        <w:t xml:space="preserve">:  </w:t>
      </w:r>
      <w:r w:rsidRPr="00FE1C86">
        <w:rPr>
          <w:rFonts w:eastAsia="Times New Roman" w:cs="Arial"/>
          <w:i/>
          <w:color w:val="000000"/>
        </w:rPr>
        <w:t>Commitment to Excellence – in a caring, cooperative, purposeful and success-oriented environment.</w:t>
      </w:r>
    </w:p>
    <w:p w:rsidR="006B0966" w:rsidRPr="006B0966" w:rsidRDefault="006B0966" w:rsidP="006B0966">
      <w:pPr>
        <w:pStyle w:val="BodyText"/>
      </w:pPr>
    </w:p>
    <w:p w:rsidR="006B0966" w:rsidRDefault="006B0966" w:rsidP="006B0966">
      <w:pPr>
        <w:pStyle w:val="Heading2"/>
      </w:pPr>
      <w:r>
        <w:t>Values</w:t>
      </w:r>
      <w:r w:rsidR="0010606A">
        <w:rPr>
          <w:lang w:val="en-AU"/>
        </w:rPr>
        <w:t xml:space="preserve"> and </w:t>
      </w:r>
      <w:r>
        <w:t>Beliefs</w:t>
      </w:r>
    </w:p>
    <w:p w:rsidR="006B0966" w:rsidRDefault="006B0966" w:rsidP="006B0966">
      <w:pPr>
        <w:pStyle w:val="BodyText"/>
      </w:pPr>
    </w:p>
    <w:p w:rsidR="0010606A" w:rsidRPr="00476DF9" w:rsidRDefault="0010606A" w:rsidP="0010606A">
      <w:pPr>
        <w:widowControl w:val="0"/>
        <w:autoSpaceDE w:val="0"/>
        <w:autoSpaceDN w:val="0"/>
        <w:adjustRightInd w:val="0"/>
        <w:ind w:right="261"/>
        <w:jc w:val="both"/>
        <w:rPr>
          <w:rFonts w:eastAsia="Times New Roman" w:cs="Arial"/>
          <w:color w:val="000000"/>
        </w:rPr>
      </w:pPr>
      <w:r>
        <w:rPr>
          <w:rFonts w:eastAsia="Times New Roman" w:cs="Arial"/>
          <w:color w:val="000000"/>
        </w:rPr>
        <w:t>At Char</w:t>
      </w:r>
      <w:r w:rsidRPr="00476DF9">
        <w:rPr>
          <w:rFonts w:eastAsia="Times New Roman" w:cs="Arial"/>
          <w:color w:val="000000"/>
        </w:rPr>
        <w:t xml:space="preserve">les Conder Primary School our community believes in </w:t>
      </w:r>
      <w:r>
        <w:rPr>
          <w:rFonts w:eastAsia="Times New Roman" w:cs="Arial"/>
          <w:color w:val="000000"/>
        </w:rPr>
        <w:t xml:space="preserve">the manifesto of </w:t>
      </w:r>
      <w:r>
        <w:rPr>
          <w:rFonts w:eastAsia="Times New Roman" w:cs="Arial"/>
          <w:i/>
          <w:color w:val="000000"/>
        </w:rPr>
        <w:t xml:space="preserve">‘Know the child, Grow the child’. We incorporate </w:t>
      </w:r>
      <w:r w:rsidRPr="00476DF9">
        <w:rPr>
          <w:rFonts w:eastAsia="Times New Roman" w:cs="Arial"/>
          <w:color w:val="000000"/>
        </w:rPr>
        <w:t xml:space="preserve">a holistic and collaborative approach to teaching and learning where students belong, feel safe and supported and have high expectations for success. </w:t>
      </w:r>
    </w:p>
    <w:p w:rsidR="0010606A" w:rsidRPr="00476DF9" w:rsidRDefault="0010606A" w:rsidP="0010606A">
      <w:pPr>
        <w:widowControl w:val="0"/>
        <w:autoSpaceDE w:val="0"/>
        <w:autoSpaceDN w:val="0"/>
        <w:adjustRightInd w:val="0"/>
        <w:ind w:right="261"/>
        <w:jc w:val="both"/>
        <w:rPr>
          <w:rFonts w:eastAsia="Times New Roman" w:cs="Arial"/>
          <w:color w:val="000000"/>
        </w:rPr>
      </w:pPr>
      <w:r>
        <w:rPr>
          <w:rFonts w:eastAsia="Times New Roman" w:cs="Arial"/>
          <w:color w:val="000000"/>
        </w:rPr>
        <w:t>Learning is student cent</w:t>
      </w:r>
      <w:r w:rsidRPr="00476DF9">
        <w:rPr>
          <w:rFonts w:eastAsia="Times New Roman" w:cs="Arial"/>
          <w:color w:val="000000"/>
        </w:rPr>
        <w:t xml:space="preserve">red, differentiated, authentic and inquiry driven. Teachers </w:t>
      </w:r>
      <w:r>
        <w:rPr>
          <w:rFonts w:eastAsia="Times New Roman" w:cs="Arial"/>
          <w:color w:val="000000"/>
        </w:rPr>
        <w:t>analyse</w:t>
      </w:r>
      <w:r w:rsidRPr="00476DF9">
        <w:rPr>
          <w:rFonts w:eastAsia="Times New Roman" w:cs="Arial"/>
          <w:color w:val="000000"/>
        </w:rPr>
        <w:t xml:space="preserve"> data to identify </w:t>
      </w:r>
      <w:r>
        <w:rPr>
          <w:rFonts w:eastAsia="Times New Roman" w:cs="Arial"/>
          <w:color w:val="000000"/>
        </w:rPr>
        <w:t>purposeful, personal learning goals allowing for targeted teaching and learning.</w:t>
      </w:r>
      <w:r w:rsidRPr="00476DF9">
        <w:rPr>
          <w:rFonts w:eastAsia="Times New Roman" w:cs="Arial"/>
          <w:color w:val="000000"/>
        </w:rPr>
        <w:t xml:space="preserve"> Feedback and reflection facilitates ongoing learning, ensuring students feel empowered to take risks, extend their thinking and develop a growth mindset. </w:t>
      </w:r>
    </w:p>
    <w:p w:rsidR="0010606A" w:rsidRDefault="0010606A" w:rsidP="0010606A">
      <w:pPr>
        <w:widowControl w:val="0"/>
        <w:autoSpaceDE w:val="0"/>
        <w:autoSpaceDN w:val="0"/>
        <w:adjustRightInd w:val="0"/>
        <w:ind w:right="261"/>
        <w:jc w:val="both"/>
        <w:rPr>
          <w:rFonts w:ascii="Arial" w:hAnsi="Arial"/>
          <w:b/>
          <w:bCs/>
          <w:i/>
          <w:iCs/>
          <w:color w:val="000000"/>
          <w:sz w:val="19"/>
          <w:szCs w:val="19"/>
        </w:rPr>
      </w:pPr>
      <w:r w:rsidRPr="00476DF9">
        <w:rPr>
          <w:rFonts w:eastAsia="Times New Roman" w:cs="Arial"/>
          <w:color w:val="000000"/>
        </w:rPr>
        <w:t>At Charles Conder Primary school every student is learning and achieving as part of a shared partnership between school and home. As a community we build healthy relationships through trust, respect, support and encouragement.</w:t>
      </w:r>
      <w:r>
        <w:rPr>
          <w:rFonts w:ascii="Arial" w:hAnsi="Arial"/>
          <w:b/>
          <w:bCs/>
          <w:i/>
          <w:iCs/>
          <w:color w:val="000000"/>
          <w:sz w:val="19"/>
          <w:szCs w:val="19"/>
        </w:rPr>
        <w:t xml:space="preserve">  </w:t>
      </w:r>
    </w:p>
    <w:p w:rsidR="0010606A" w:rsidRDefault="0010606A" w:rsidP="0010606A">
      <w:r>
        <w:rPr>
          <w:rFonts w:eastAsia="Times New Roman" w:cs="Arial"/>
          <w:noProof/>
          <w:color w:val="000000"/>
          <w:lang w:eastAsia="en-AU"/>
        </w:rPr>
        <w:lastRenderedPageBreak/>
        <mc:AlternateContent>
          <mc:Choice Requires="wpg">
            <w:drawing>
              <wp:anchor distT="0" distB="0" distL="114300" distR="114300" simplePos="0" relativeHeight="251659264" behindDoc="0" locked="0" layoutInCell="1" allowOverlap="1" wp14:anchorId="74E18B13" wp14:editId="0BA1545D">
                <wp:simplePos x="0" y="0"/>
                <wp:positionH relativeFrom="column">
                  <wp:posOffset>73025</wp:posOffset>
                </wp:positionH>
                <wp:positionV relativeFrom="paragraph">
                  <wp:posOffset>310515</wp:posOffset>
                </wp:positionV>
                <wp:extent cx="6364605" cy="3977640"/>
                <wp:effectExtent l="114300" t="95250" r="74295" b="118110"/>
                <wp:wrapTight wrapText="bothSides">
                  <wp:wrapPolygon edited="0">
                    <wp:start x="15322" y="-517"/>
                    <wp:lineTo x="582" y="-517"/>
                    <wp:lineTo x="582" y="2793"/>
                    <wp:lineTo x="840" y="6103"/>
                    <wp:lineTo x="388" y="6103"/>
                    <wp:lineTo x="388" y="14379"/>
                    <wp:lineTo x="-388" y="14379"/>
                    <wp:lineTo x="-388" y="17690"/>
                    <wp:lineTo x="0" y="21000"/>
                    <wp:lineTo x="194" y="21000"/>
                    <wp:lineTo x="9698" y="22138"/>
                    <wp:lineTo x="9762" y="22138"/>
                    <wp:lineTo x="10021" y="22138"/>
                    <wp:lineTo x="10086" y="22138"/>
                    <wp:lineTo x="19783" y="21000"/>
                    <wp:lineTo x="20365" y="21000"/>
                    <wp:lineTo x="21787" y="19862"/>
                    <wp:lineTo x="21723" y="17690"/>
                    <wp:lineTo x="21464" y="14379"/>
                    <wp:lineTo x="21464" y="11069"/>
                    <wp:lineTo x="21723" y="8586"/>
                    <wp:lineTo x="21206" y="7759"/>
                    <wp:lineTo x="20882" y="7448"/>
                    <wp:lineTo x="20753" y="6103"/>
                    <wp:lineTo x="21270" y="2793"/>
                    <wp:lineTo x="21529" y="724"/>
                    <wp:lineTo x="18361" y="-517"/>
                    <wp:lineTo x="17262" y="-517"/>
                    <wp:lineTo x="15322" y="-517"/>
                  </wp:wrapPolygon>
                </wp:wrapTight>
                <wp:docPr id="4" name="Group 4"/>
                <wp:cNvGraphicFramePr/>
                <a:graphic xmlns:a="http://schemas.openxmlformats.org/drawingml/2006/main">
                  <a:graphicData uri="http://schemas.microsoft.com/office/word/2010/wordprocessingGroup">
                    <wpg:wgp>
                      <wpg:cNvGrpSpPr/>
                      <wpg:grpSpPr>
                        <a:xfrm>
                          <a:off x="0" y="0"/>
                          <a:ext cx="6364605" cy="3977640"/>
                          <a:chOff x="0" y="0"/>
                          <a:chExt cx="6709559" cy="4322618"/>
                        </a:xfrm>
                      </wpg:grpSpPr>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198499">
                            <a:off x="285008" y="83128"/>
                            <a:ext cx="1318161" cy="1223158"/>
                          </a:xfrm>
                          <a:prstGeom prst="rect">
                            <a:avLst/>
                          </a:prstGeom>
                          <a:noFill/>
                          <a:ln>
                            <a:noFill/>
                          </a:ln>
                        </pic:spPr>
                      </pic:pic>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52893">
                            <a:off x="3467595" y="0"/>
                            <a:ext cx="1448789" cy="1318161"/>
                          </a:xfrm>
                          <a:prstGeom prst="rect">
                            <a:avLst/>
                          </a:prstGeom>
                          <a:noFill/>
                          <a:ln>
                            <a:noFill/>
                          </a:ln>
                        </pic:spPr>
                      </pic:pic>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44273">
                            <a:off x="1805049" y="166255"/>
                            <a:ext cx="1401289" cy="1246909"/>
                          </a:xfrm>
                          <a:prstGeom prst="rect">
                            <a:avLst/>
                          </a:prstGeom>
                          <a:noFill/>
                          <a:ln>
                            <a:noFill/>
                          </a:ln>
                        </pic:spPr>
                      </pic:pic>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800487">
                            <a:off x="5118265" y="47502"/>
                            <a:ext cx="1401288" cy="1330036"/>
                          </a:xfrm>
                          <a:prstGeom prst="rect">
                            <a:avLst/>
                          </a:prstGeom>
                          <a:noFill/>
                          <a:ln>
                            <a:noFill/>
                          </a:ln>
                        </pic:spPr>
                      </pic:pic>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782558">
                            <a:off x="1840675" y="1484416"/>
                            <a:ext cx="1496291" cy="1330036"/>
                          </a:xfrm>
                          <a:prstGeom prst="rect">
                            <a:avLst/>
                          </a:prstGeom>
                          <a:noFill/>
                          <a:ln>
                            <a:noFill/>
                          </a:ln>
                        </pic:spPr>
                      </pic:pic>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842280">
                            <a:off x="1733797" y="2814452"/>
                            <a:ext cx="1555668" cy="1448790"/>
                          </a:xfrm>
                          <a:prstGeom prst="rect">
                            <a:avLst/>
                          </a:prstGeom>
                          <a:noFill/>
                          <a:ln>
                            <a:noFill/>
                          </a:ln>
                        </pic:spPr>
                      </pic:pic>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51108">
                            <a:off x="5118265" y="1520042"/>
                            <a:ext cx="1520042" cy="1318161"/>
                          </a:xfrm>
                          <a:prstGeom prst="rect">
                            <a:avLst/>
                          </a:prstGeom>
                          <a:noFill/>
                          <a:ln>
                            <a:noFill/>
                          </a:ln>
                        </pic:spPr>
                      </pic:pic>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4379" y="1436915"/>
                            <a:ext cx="1436915" cy="1306285"/>
                          </a:xfrm>
                          <a:prstGeom prst="rect">
                            <a:avLst/>
                          </a:prstGeom>
                          <a:noFill/>
                          <a:ln>
                            <a:noFill/>
                          </a:ln>
                        </pic:spPr>
                      </pic:pic>
                      <pic:pic xmlns:pic="http://schemas.openxmlformats.org/drawingml/2006/picture">
                        <pic:nvPicPr>
                          <pic:cNvPr id="14" name="Picture 1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15096" y="2838203"/>
                            <a:ext cx="1615044" cy="1484415"/>
                          </a:xfrm>
                          <a:prstGeom prst="rect">
                            <a:avLst/>
                          </a:prstGeom>
                          <a:noFill/>
                          <a:ln>
                            <a:noFill/>
                          </a:ln>
                        </pic:spPr>
                      </pic:pic>
                      <pic:pic xmlns:pic="http://schemas.openxmlformats.org/drawingml/2006/picture">
                        <pic:nvPicPr>
                          <pic:cNvPr id="15" name="Picture 1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276309">
                            <a:off x="3574473" y="1401289"/>
                            <a:ext cx="1496291" cy="1365662"/>
                          </a:xfrm>
                          <a:prstGeom prst="rect">
                            <a:avLst/>
                          </a:prstGeom>
                          <a:noFill/>
                          <a:ln>
                            <a:noFill/>
                          </a:ln>
                        </pic:spPr>
                      </pic:pic>
                      <pic:pic xmlns:pic="http://schemas.openxmlformats.org/drawingml/2006/picture">
                        <pic:nvPicPr>
                          <pic:cNvPr id="16" name="Picture 1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965327">
                            <a:off x="0" y="2838203"/>
                            <a:ext cx="1520042" cy="1341912"/>
                          </a:xfrm>
                          <a:prstGeom prst="rect">
                            <a:avLst/>
                          </a:prstGeom>
                          <a:noFill/>
                          <a:ln>
                            <a:noFill/>
                          </a:ln>
                        </pic:spPr>
                      </pic:pic>
                      <pic:pic xmlns:pic="http://schemas.openxmlformats.org/drawingml/2006/picture">
                        <pic:nvPicPr>
                          <pic:cNvPr id="17" name="Picture 1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228224">
                            <a:off x="5237018" y="2850078"/>
                            <a:ext cx="1472541" cy="136566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20265B" id="Group 4" o:spid="_x0000_s1026" style="position:absolute;margin-left:5.75pt;margin-top:24.45pt;width:501.15pt;height:313.2pt;z-index:251659264;mso-width-relative:margin;mso-height-relative:margin" coordsize="67095,4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850;top:831;width:13181;height:12231;rotation:-43854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">
                  <v:imagedata r:id="rId24" o:title=""/>
                </v:shape>
                <v:shape id="Picture 7" o:spid="_x0000_s1028" type="#_x0000_t75" style="position:absolute;left:34675;width:14488;height:13181;rotation:-4883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">
                  <v:imagedata r:id="rId25" o:title=""/>
                </v:shape>
                <v:shape id="Picture 8" o:spid="_x0000_s1029" type="#_x0000_t75" style="position:absolute;left:18050;top:1662;width:14013;height:12469;rotation:8129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">
                  <v:imagedata r:id="rId26" o:title=""/>
                </v:shape>
                <v:shape id="Picture 9" o:spid="_x0000_s1030" type="#_x0000_t75" style="position:absolute;left:51182;top:475;width:14013;height:13300;rotation:8743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">
                  <v:imagedata r:id="rId27" o:title=""/>
                </v:shape>
                <v:shape id="Picture 10" o:spid="_x0000_s1031" type="#_x0000_t75" style="position:absolute;left:18406;top:14844;width:14963;height:13300;rotation:-8928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">
                  <v:imagedata r:id="rId28" o:title=""/>
                </v:shape>
                <v:shape id="Picture 11" o:spid="_x0000_s1032" type="#_x0000_t75" style="position:absolute;left:17337;top:28144;width:15557;height:14488;rotation:9199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">
                  <v:imagedata r:id="rId29" o:title=""/>
                </v:shape>
                <v:shape id="Picture 12" o:spid="_x0000_s1033" type="#_x0000_t75" style="position:absolute;left:51182;top:15200;width:15201;height:13182;rotation:3835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">
                  <v:imagedata r:id="rId30" o:title=""/>
                </v:shape>
                <v:shape id="Picture 13" o:spid="_x0000_s1034" type="#_x0000_t75" style="position:absolute;left:1543;top:14369;width:14369;height:1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">
                  <v:imagedata r:id="rId31" o:title=""/>
                </v:shape>
                <v:shape id="Picture 14" o:spid="_x0000_s1035" type="#_x0000_t75" style="position:absolute;left:35150;top:28382;width:16151;height:14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">
                  <v:imagedata r:id="rId32" o:title=""/>
                </v:shape>
                <v:shape id="Picture 15" o:spid="_x0000_s1036" type="#_x0000_t75" style="position:absolute;left:35744;top:14012;width:14963;height:13657;rotation:-3535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">
                  <v:imagedata r:id="rId33" o:title=""/>
                </v:shape>
                <v:shape id="Picture 16" o:spid="_x0000_s1037" type="#_x0000_t75" style="position:absolute;top:28382;width:15200;height:13419;rotation:-6932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">
                  <v:imagedata r:id="rId34" o:title=""/>
                </v:shape>
                <v:shape id="Picture 17" o:spid="_x0000_s1038" type="#_x0000_t75" style="position:absolute;left:52370;top:28500;width:14725;height:13657;rotation:-4060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">
                  <v:imagedata r:id="rId35" o:title=""/>
                </v:shape>
                <w10:wrap type="tight"/>
              </v:group>
            </w:pict>
          </mc:Fallback>
        </mc:AlternateContent>
      </w:r>
      <w:r>
        <w:t>Know the Child, Grow the Child, at Charles Conder Primary School, you will see:</w:t>
      </w:r>
    </w:p>
    <w:p w:rsidR="006B0966" w:rsidRPr="006B0966" w:rsidRDefault="006B0966" w:rsidP="006B0966">
      <w:pPr>
        <w:pStyle w:val="BodyText"/>
        <w:sectPr w:rsidR="006B0966" w:rsidRPr="006B0966" w:rsidSect="00B256EC">
          <w:footerReference w:type="default" r:id="rId36"/>
          <w:pgSz w:w="11906" w:h="16838"/>
          <w:pgMar w:top="1440" w:right="1440" w:bottom="1440" w:left="1440" w:header="708" w:footer="708" w:gutter="0"/>
          <w:pgNumType w:start="1"/>
          <w:cols w:space="708"/>
          <w:docGrid w:linePitch="360"/>
        </w:sectPr>
      </w:pPr>
    </w:p>
    <w:p w:rsidR="00D03ABE" w:rsidRDefault="006E3BB0" w:rsidP="00210D30">
      <w:pPr>
        <w:pStyle w:val="Heading1"/>
      </w:pPr>
      <w:r>
        <w:rPr>
          <w:lang w:val="en-AU"/>
        </w:rPr>
        <w:lastRenderedPageBreak/>
        <w:t>School Im</w:t>
      </w:r>
      <w:r w:rsidR="00BC085C">
        <w:rPr>
          <w:lang w:val="en-AU"/>
        </w:rPr>
        <w:t>provement</w:t>
      </w:r>
      <w:r w:rsidR="00D03ABE">
        <w:t xml:space="preserve"> Planning</w:t>
      </w:r>
    </w:p>
    <w:p w:rsidR="00662F66" w:rsidRPr="00C34678" w:rsidRDefault="00662F66" w:rsidP="00D76457">
      <w:pPr>
        <w:pStyle w:val="Heading2"/>
        <w:rPr>
          <w:lang w:val="en-AU"/>
        </w:rPr>
      </w:pPr>
      <w:r w:rsidRPr="00D76457">
        <w:t>Priority</w:t>
      </w:r>
      <w:r w:rsidR="00D76457" w:rsidRPr="00D76457">
        <w:t xml:space="preserve"> One</w:t>
      </w:r>
      <w:r w:rsidR="00557D68">
        <w:rPr>
          <w:lang w:val="en-AU"/>
        </w:rPr>
        <w:t xml:space="preserve">: </w:t>
      </w:r>
      <w:r w:rsidR="00557D68" w:rsidRPr="00857D9B">
        <w:rPr>
          <w:rFonts w:asciiTheme="minorHAnsi" w:hAnsiTheme="minorHAnsi"/>
          <w:b/>
          <w:bCs w:val="0"/>
          <w:color w:val="000000"/>
        </w:rPr>
        <w:t>Improvement in academic achievement</w:t>
      </w:r>
    </w:p>
    <w:p w:rsidR="00662F66" w:rsidRPr="00C87A09" w:rsidRDefault="00D76457" w:rsidP="00006E7F">
      <w:pPr>
        <w:pStyle w:val="ListBulletLeadIn"/>
        <w:rPr>
          <w:b/>
        </w:rPr>
      </w:pPr>
      <w:r w:rsidRPr="00C87A09">
        <w:rPr>
          <w:b/>
        </w:rPr>
        <w:t>Student outcomes to be achieved</w:t>
      </w:r>
      <w:r w:rsidR="00C34678" w:rsidRPr="00C87A09">
        <w:rPr>
          <w:b/>
        </w:rPr>
        <w:t xml:space="preserve"> through this priority include</w:t>
      </w:r>
      <w:r w:rsidRPr="00C87A09">
        <w:rPr>
          <w:b/>
        </w:rPr>
        <w:t>:</w:t>
      </w:r>
    </w:p>
    <w:p w:rsidR="001C52ED" w:rsidRDefault="001C52ED" w:rsidP="001C52ED">
      <w:pPr>
        <w:pStyle w:val="ListBullet"/>
      </w:pPr>
      <w:r>
        <w:t>Improved Mathematics outcomes P – 6</w:t>
      </w:r>
    </w:p>
    <w:p w:rsidR="00557D68" w:rsidRDefault="001C52ED" w:rsidP="001C52ED">
      <w:pPr>
        <w:pStyle w:val="ListBullet"/>
      </w:pPr>
      <w:r>
        <w:t xml:space="preserve">Improved </w:t>
      </w:r>
      <w:r w:rsidR="00884C4E">
        <w:t xml:space="preserve">English </w:t>
      </w:r>
      <w:r>
        <w:t>outcomes P - 6</w:t>
      </w:r>
    </w:p>
    <w:p w:rsidR="00557D68" w:rsidRDefault="00557D68" w:rsidP="00557D68">
      <w:pPr>
        <w:pStyle w:val="ListBullet"/>
        <w:numPr>
          <w:ilvl w:val="0"/>
          <w:numId w:val="0"/>
        </w:numPr>
        <w:ind w:left="357"/>
      </w:pPr>
    </w:p>
    <w:p w:rsidR="00662F66" w:rsidRDefault="00662F66" w:rsidP="001C52ED">
      <w:pPr>
        <w:pStyle w:val="ListBullet"/>
        <w:numPr>
          <w:ilvl w:val="0"/>
          <w:numId w:val="0"/>
        </w:numPr>
        <w:ind w:left="357"/>
        <w:rPr>
          <w:b/>
        </w:rPr>
      </w:pPr>
      <w:r w:rsidRPr="00C87A09">
        <w:rPr>
          <w:b/>
        </w:rPr>
        <w:t>Targets</w:t>
      </w:r>
      <w:r w:rsidR="001C52ED" w:rsidRPr="00C87A09">
        <w:rPr>
          <w:b/>
        </w:rPr>
        <w:t xml:space="preserve"> b</w:t>
      </w:r>
      <w:r w:rsidR="00E168A8" w:rsidRPr="00C87A09">
        <w:rPr>
          <w:b/>
        </w:rPr>
        <w:t>y the end of 2022</w:t>
      </w:r>
      <w:r w:rsidR="00D76457" w:rsidRPr="00C87A09">
        <w:rPr>
          <w:b/>
        </w:rPr>
        <w:t xml:space="preserve"> we will achieve:</w:t>
      </w:r>
    </w:p>
    <w:tbl>
      <w:tblPr>
        <w:tblW w:w="122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69"/>
      </w:tblGrid>
      <w:tr w:rsidR="002213A7" w:rsidRPr="002213A7" w:rsidTr="002213A7">
        <w:trPr>
          <w:jc w:val="center"/>
        </w:trPr>
        <w:tc>
          <w:tcPr>
            <w:tcW w:w="12269" w:type="dxa"/>
            <w:shd w:val="clear" w:color="auto" w:fill="auto"/>
          </w:tcPr>
          <w:p w:rsidR="002213A7" w:rsidRPr="002213A7" w:rsidRDefault="002213A7" w:rsidP="002213A7">
            <w:pPr>
              <w:pBdr>
                <w:top w:val="nil"/>
                <w:left w:val="nil"/>
                <w:bottom w:val="nil"/>
                <w:right w:val="nil"/>
                <w:between w:val="nil"/>
              </w:pBdr>
              <w:spacing w:line="240" w:lineRule="auto"/>
              <w:rPr>
                <w:rFonts w:cs="Calibri"/>
                <w:color w:val="000000"/>
                <w:lang w:eastAsia="en-AU"/>
              </w:rPr>
            </w:pPr>
            <w:r w:rsidRPr="002213A7">
              <w:rPr>
                <w:rFonts w:cs="Calibri"/>
                <w:color w:val="000000"/>
                <w:lang w:eastAsia="en-AU"/>
              </w:rPr>
              <w:t xml:space="preserve">90% K - 6 at reading benchmark </w:t>
            </w:r>
          </w:p>
        </w:tc>
      </w:tr>
      <w:tr w:rsidR="002213A7" w:rsidRPr="002213A7" w:rsidTr="002213A7">
        <w:trPr>
          <w:jc w:val="center"/>
        </w:trPr>
        <w:tc>
          <w:tcPr>
            <w:tcW w:w="12269" w:type="dxa"/>
            <w:shd w:val="clear" w:color="auto" w:fill="auto"/>
          </w:tcPr>
          <w:p w:rsidR="002213A7" w:rsidRPr="002213A7" w:rsidRDefault="002213A7" w:rsidP="002213A7">
            <w:pPr>
              <w:pBdr>
                <w:top w:val="nil"/>
                <w:left w:val="nil"/>
                <w:bottom w:val="nil"/>
                <w:right w:val="nil"/>
                <w:between w:val="nil"/>
              </w:pBdr>
              <w:spacing w:after="160" w:line="259" w:lineRule="auto"/>
              <w:ind w:left="82" w:hanging="82"/>
              <w:rPr>
                <w:rFonts w:cs="Calibri"/>
                <w:color w:val="000000"/>
                <w:lang w:eastAsia="en-AU"/>
              </w:rPr>
            </w:pPr>
            <w:r w:rsidRPr="002213A7">
              <w:rPr>
                <w:rFonts w:cs="Calibri"/>
                <w:color w:val="000000"/>
                <w:lang w:eastAsia="en-AU"/>
              </w:rPr>
              <w:t xml:space="preserve"> Reading 90% Student growth in year 5 (within school match) is at or above the ACT scaled growth score</w:t>
            </w:r>
          </w:p>
        </w:tc>
      </w:tr>
      <w:tr w:rsidR="002213A7" w:rsidRPr="002213A7" w:rsidTr="002213A7">
        <w:trPr>
          <w:jc w:val="center"/>
        </w:trPr>
        <w:tc>
          <w:tcPr>
            <w:tcW w:w="12269" w:type="dxa"/>
            <w:shd w:val="clear" w:color="auto" w:fill="auto"/>
          </w:tcPr>
          <w:p w:rsidR="002213A7" w:rsidRPr="002213A7" w:rsidRDefault="002213A7" w:rsidP="002213A7">
            <w:pPr>
              <w:pBdr>
                <w:top w:val="nil"/>
                <w:left w:val="nil"/>
                <w:bottom w:val="nil"/>
                <w:right w:val="nil"/>
                <w:between w:val="nil"/>
              </w:pBdr>
              <w:spacing w:after="160" w:line="259" w:lineRule="auto"/>
              <w:ind w:left="224" w:hanging="142"/>
              <w:rPr>
                <w:rFonts w:cs="Calibri"/>
                <w:b/>
                <w:color w:val="000000"/>
                <w:lang w:eastAsia="en-AU"/>
              </w:rPr>
            </w:pPr>
            <w:r w:rsidRPr="002213A7">
              <w:rPr>
                <w:rFonts w:cs="Calibri"/>
                <w:b/>
                <w:color w:val="000000"/>
                <w:lang w:eastAsia="en-AU"/>
              </w:rPr>
              <w:t>NAPLAN Reading 80% of students have greater than or expected growth</w:t>
            </w:r>
          </w:p>
        </w:tc>
      </w:tr>
      <w:tr w:rsidR="002213A7" w:rsidRPr="002213A7" w:rsidTr="002213A7">
        <w:trPr>
          <w:jc w:val="center"/>
        </w:trPr>
        <w:tc>
          <w:tcPr>
            <w:tcW w:w="12269" w:type="dxa"/>
            <w:shd w:val="clear" w:color="auto" w:fill="auto"/>
          </w:tcPr>
          <w:p w:rsidR="002213A7" w:rsidRPr="002213A7" w:rsidRDefault="002213A7" w:rsidP="002213A7">
            <w:pPr>
              <w:pBdr>
                <w:top w:val="nil"/>
                <w:left w:val="nil"/>
                <w:bottom w:val="nil"/>
                <w:right w:val="nil"/>
                <w:between w:val="nil"/>
              </w:pBdr>
              <w:spacing w:after="160" w:line="259" w:lineRule="auto"/>
              <w:ind w:left="82" w:hanging="82"/>
              <w:rPr>
                <w:rFonts w:cs="Calibri"/>
                <w:color w:val="000000"/>
                <w:lang w:eastAsia="en-AU"/>
              </w:rPr>
            </w:pPr>
            <w:r w:rsidRPr="002213A7">
              <w:rPr>
                <w:rFonts w:cs="Calibri"/>
                <w:color w:val="000000"/>
                <w:lang w:eastAsia="en-AU"/>
              </w:rPr>
              <w:t>Writing 80% Student growth in year 5 (within school match) is at or above the ACT scaled growth score</w:t>
            </w:r>
          </w:p>
          <w:p w:rsidR="002213A7" w:rsidRPr="002213A7" w:rsidRDefault="002213A7" w:rsidP="002213A7">
            <w:pPr>
              <w:spacing w:line="240" w:lineRule="auto"/>
              <w:rPr>
                <w:rFonts w:cs="Calibri"/>
                <w:lang w:eastAsia="en-AU"/>
              </w:rPr>
            </w:pPr>
          </w:p>
        </w:tc>
      </w:tr>
      <w:tr w:rsidR="002213A7" w:rsidRPr="002213A7" w:rsidTr="002213A7">
        <w:trPr>
          <w:jc w:val="center"/>
        </w:trPr>
        <w:tc>
          <w:tcPr>
            <w:tcW w:w="12269" w:type="dxa"/>
            <w:shd w:val="clear" w:color="auto" w:fill="auto"/>
          </w:tcPr>
          <w:p w:rsidR="002213A7" w:rsidRPr="002213A7" w:rsidRDefault="002213A7" w:rsidP="002213A7">
            <w:pPr>
              <w:spacing w:line="240" w:lineRule="auto"/>
              <w:rPr>
                <w:rFonts w:cs="Calibri"/>
                <w:b/>
                <w:lang w:eastAsia="en-AU"/>
              </w:rPr>
            </w:pPr>
            <w:r w:rsidRPr="002213A7">
              <w:rPr>
                <w:rFonts w:cs="Calibri"/>
                <w:b/>
                <w:lang w:eastAsia="en-AU"/>
              </w:rPr>
              <w:t>NAPLAN writing 80% of students have greater than or expected growth</w:t>
            </w:r>
          </w:p>
        </w:tc>
      </w:tr>
      <w:tr w:rsidR="002213A7" w:rsidRPr="002213A7" w:rsidTr="002213A7">
        <w:trPr>
          <w:jc w:val="center"/>
        </w:trPr>
        <w:tc>
          <w:tcPr>
            <w:tcW w:w="12269" w:type="dxa"/>
            <w:shd w:val="clear" w:color="auto" w:fill="auto"/>
          </w:tcPr>
          <w:p w:rsidR="002213A7" w:rsidRPr="002213A7" w:rsidRDefault="002213A7" w:rsidP="002213A7">
            <w:pPr>
              <w:spacing w:line="240" w:lineRule="auto"/>
              <w:rPr>
                <w:rFonts w:cs="Calibri"/>
                <w:b/>
                <w:lang w:eastAsia="en-AU"/>
              </w:rPr>
            </w:pPr>
            <w:r w:rsidRPr="002213A7">
              <w:rPr>
                <w:rFonts w:cs="Calibri"/>
                <w:lang w:eastAsia="en-AU"/>
              </w:rPr>
              <w:t>Numeracy 90% Student growth in year 5 (within school match) is at or above the ACT scaled growth score</w:t>
            </w:r>
          </w:p>
        </w:tc>
      </w:tr>
      <w:tr w:rsidR="002213A7" w:rsidRPr="002213A7" w:rsidTr="002213A7">
        <w:trPr>
          <w:jc w:val="center"/>
        </w:trPr>
        <w:tc>
          <w:tcPr>
            <w:tcW w:w="12269" w:type="dxa"/>
            <w:shd w:val="clear" w:color="auto" w:fill="auto"/>
          </w:tcPr>
          <w:p w:rsidR="002213A7" w:rsidRPr="002213A7" w:rsidRDefault="002213A7" w:rsidP="002213A7">
            <w:pPr>
              <w:spacing w:line="240" w:lineRule="auto"/>
              <w:rPr>
                <w:rFonts w:cs="Calibri"/>
                <w:b/>
                <w:lang w:eastAsia="en-AU"/>
              </w:rPr>
            </w:pPr>
            <w:r w:rsidRPr="002213A7">
              <w:rPr>
                <w:rFonts w:cs="Calibri"/>
                <w:b/>
                <w:lang w:eastAsia="en-AU"/>
              </w:rPr>
              <w:t>NAPLAN Numeracy 80% of students have greater than or expected growth</w:t>
            </w:r>
          </w:p>
        </w:tc>
      </w:tr>
      <w:tr w:rsidR="002213A7" w:rsidRPr="002213A7" w:rsidTr="002213A7">
        <w:trPr>
          <w:jc w:val="center"/>
        </w:trPr>
        <w:tc>
          <w:tcPr>
            <w:tcW w:w="12269" w:type="dxa"/>
            <w:shd w:val="clear" w:color="auto" w:fill="auto"/>
          </w:tcPr>
          <w:p w:rsidR="002213A7" w:rsidRPr="002213A7" w:rsidRDefault="002213A7" w:rsidP="002213A7">
            <w:pPr>
              <w:spacing w:line="240" w:lineRule="auto"/>
              <w:rPr>
                <w:rFonts w:cs="Calibri"/>
                <w:lang w:eastAsia="en-AU"/>
              </w:rPr>
            </w:pPr>
            <w:r w:rsidRPr="002213A7">
              <w:rPr>
                <w:rFonts w:cs="Calibri"/>
                <w:lang w:eastAsia="en-AU"/>
              </w:rPr>
              <w:t>PAT MATHS 75% of students Y 1 - 6 at Stanine 5 or above</w:t>
            </w:r>
          </w:p>
        </w:tc>
      </w:tr>
      <w:tr w:rsidR="002213A7" w:rsidRPr="002213A7" w:rsidTr="002213A7">
        <w:trPr>
          <w:jc w:val="center"/>
        </w:trPr>
        <w:tc>
          <w:tcPr>
            <w:tcW w:w="12269" w:type="dxa"/>
            <w:shd w:val="clear" w:color="auto" w:fill="auto"/>
          </w:tcPr>
          <w:p w:rsidR="002213A7" w:rsidRPr="002213A7" w:rsidRDefault="002213A7" w:rsidP="002213A7">
            <w:pPr>
              <w:spacing w:line="240" w:lineRule="auto"/>
              <w:rPr>
                <w:rFonts w:cs="Calibri"/>
                <w:lang w:eastAsia="en-AU"/>
              </w:rPr>
            </w:pPr>
            <w:r w:rsidRPr="002213A7">
              <w:rPr>
                <w:rFonts w:cs="Calibri"/>
                <w:lang w:eastAsia="en-AU"/>
              </w:rPr>
              <w:t>PAT SPELLING 75 % of students in Y3 - 6 at Stanine 5 or above</w:t>
            </w:r>
          </w:p>
        </w:tc>
      </w:tr>
      <w:tr w:rsidR="002213A7" w:rsidRPr="002213A7" w:rsidTr="002213A7">
        <w:trPr>
          <w:jc w:val="center"/>
        </w:trPr>
        <w:tc>
          <w:tcPr>
            <w:tcW w:w="12269" w:type="dxa"/>
            <w:shd w:val="clear" w:color="auto" w:fill="auto"/>
          </w:tcPr>
          <w:p w:rsidR="002213A7" w:rsidRPr="002213A7" w:rsidRDefault="002213A7" w:rsidP="002213A7">
            <w:pPr>
              <w:spacing w:line="240" w:lineRule="auto"/>
              <w:rPr>
                <w:rFonts w:cs="Calibri"/>
                <w:lang w:eastAsia="en-AU"/>
              </w:rPr>
            </w:pPr>
            <w:r w:rsidRPr="002213A7">
              <w:rPr>
                <w:rFonts w:cs="Calibri"/>
                <w:lang w:eastAsia="en-AU"/>
              </w:rPr>
              <w:t xml:space="preserve">PAT reading Comprehension 75% of students in </w:t>
            </w:r>
            <w:proofErr w:type="spellStart"/>
            <w:r w:rsidRPr="002213A7">
              <w:rPr>
                <w:rFonts w:cs="Calibri"/>
                <w:lang w:eastAsia="en-AU"/>
              </w:rPr>
              <w:t>yrs</w:t>
            </w:r>
            <w:proofErr w:type="spellEnd"/>
            <w:r w:rsidRPr="002213A7">
              <w:rPr>
                <w:rFonts w:cs="Calibri"/>
                <w:lang w:eastAsia="en-AU"/>
              </w:rPr>
              <w:t xml:space="preserve"> 1-6 at stanine 5 or above</w:t>
            </w:r>
          </w:p>
        </w:tc>
      </w:tr>
    </w:tbl>
    <w:p w:rsidR="002213A7" w:rsidRPr="00C87A09" w:rsidRDefault="002213A7" w:rsidP="001C52ED">
      <w:pPr>
        <w:pStyle w:val="ListBullet"/>
        <w:numPr>
          <w:ilvl w:val="0"/>
          <w:numId w:val="0"/>
        </w:numPr>
        <w:ind w:left="357"/>
        <w:rPr>
          <w:b/>
        </w:rPr>
      </w:pPr>
    </w:p>
    <w:p w:rsidR="00557D68" w:rsidRPr="006C5B03" w:rsidRDefault="00C55D60" w:rsidP="00557D68">
      <w:pPr>
        <w:pStyle w:val="ListBullet"/>
        <w:rPr>
          <w:b/>
          <w:vanish/>
          <w:color w:val="00B050"/>
        </w:rPr>
      </w:pPr>
      <w:r w:rsidRPr="006C5B03">
        <w:rPr>
          <w:b/>
          <w:vanish/>
          <w:color w:val="00B050"/>
        </w:rPr>
        <w:t>100%  of students at year level Reading Benchmarks</w:t>
      </w:r>
    </w:p>
    <w:p w:rsidR="00C55D60" w:rsidRPr="006C5B03" w:rsidRDefault="00C55D60" w:rsidP="00557D68">
      <w:pPr>
        <w:pStyle w:val="ListBullet"/>
        <w:rPr>
          <w:b/>
          <w:vanish/>
          <w:color w:val="00B050"/>
        </w:rPr>
      </w:pPr>
      <w:r w:rsidRPr="006C5B03">
        <w:rPr>
          <w:b/>
          <w:vanish/>
          <w:color w:val="00B050"/>
        </w:rPr>
        <w:t>Year 3 and 5 Mathematics NAPLAN means 0.5  or more standard deviations above Like schools average</w:t>
      </w:r>
    </w:p>
    <w:p w:rsidR="00C55D60" w:rsidRDefault="00C55D60" w:rsidP="00557D68">
      <w:pPr>
        <w:pStyle w:val="ListBullet"/>
        <w:rPr>
          <w:b/>
          <w:vanish/>
          <w:color w:val="00B050"/>
        </w:rPr>
      </w:pPr>
      <w:r w:rsidRPr="006C5B03">
        <w:rPr>
          <w:b/>
          <w:vanish/>
          <w:color w:val="00B050"/>
        </w:rPr>
        <w:t>Year 3 and 5 Writing NAPLAN means 0.5  or more standard deviations above Like schools average</w:t>
      </w:r>
    </w:p>
    <w:p w:rsidR="00231019" w:rsidRPr="006C5B03" w:rsidRDefault="00231019" w:rsidP="00557D68">
      <w:pPr>
        <w:pStyle w:val="ListBullet"/>
        <w:rPr>
          <w:b/>
          <w:vanish/>
          <w:color w:val="00B050"/>
        </w:rPr>
      </w:pPr>
    </w:p>
    <w:p w:rsidR="00557D68" w:rsidRDefault="00557D68" w:rsidP="00557D68">
      <w:pPr>
        <w:pStyle w:val="ListBullet"/>
        <w:numPr>
          <w:ilvl w:val="0"/>
          <w:numId w:val="0"/>
        </w:numPr>
      </w:pPr>
    </w:p>
    <w:p w:rsidR="005572EE" w:rsidRPr="00C87A09" w:rsidRDefault="009E0EA5" w:rsidP="00C87A09">
      <w:pPr>
        <w:pStyle w:val="ListBullet"/>
        <w:numPr>
          <w:ilvl w:val="0"/>
          <w:numId w:val="0"/>
        </w:numPr>
        <w:rPr>
          <w:vanish/>
        </w:rPr>
      </w:pPr>
      <w:r w:rsidRPr="00C87A09">
        <w:rPr>
          <w:b/>
        </w:rPr>
        <w:t>National School Improvement Tool</w:t>
      </w:r>
      <w:r w:rsidR="00C34678" w:rsidRPr="00C87A09">
        <w:rPr>
          <w:b/>
        </w:rPr>
        <w:t xml:space="preserve"> </w:t>
      </w:r>
      <w:r w:rsidR="00AD590A" w:rsidRPr="00C87A09">
        <w:rPr>
          <w:b/>
        </w:rPr>
        <w:t xml:space="preserve">– </w:t>
      </w:r>
      <w:r w:rsidR="00C34678" w:rsidRPr="00C87A09">
        <w:rPr>
          <w:b/>
        </w:rPr>
        <w:t>Domain focus</w:t>
      </w:r>
      <w:r w:rsidRPr="00E40915">
        <w:t>:</w:t>
      </w:r>
      <w:r w:rsidRPr="00E40915">
        <w:rPr>
          <w:rStyle w:val="Strong"/>
          <w:b w:val="0"/>
        </w:rPr>
        <w:t xml:space="preserve"> </w:t>
      </w:r>
      <w:sdt>
        <w:sdtPr>
          <w:alias w:val="National School Improvement Tool domain selector"/>
          <w:tag w:val="National School Improvement Tool domain selector"/>
          <w:id w:val="-669562290"/>
          <w:lock w:val="sdtLocked"/>
          <w:placeholder>
            <w:docPart w:val="DefaultPlaceholder_1081868575"/>
          </w:placeholder>
          <w:comboBox>
            <w:listItem w:value="Choose an item."/>
            <w:listItem w:displayText="Domain 1 - An explicit improvement agenda" w:value="Domain 1 - An explicit improvement agenda"/>
            <w:listItem w:displayText="Domain 2 - Analysis and discussion of data" w:value="Domain 2 - Analysis and discussion of data"/>
            <w:listItem w:displayText="Domain 3 - A culture that promotes learning" w:value="Domain 3 - A culture that promotes learning"/>
            <w:listItem w:displayText="Domain 4 - Targeted use of school resources" w:value="Domain 4 - Targeted use of school resources"/>
            <w:listItem w:displayText="Domain 5 - An expert teaching team" w:value="Domain 5 - An expert teaching team"/>
            <w:listItem w:displayText="Domain 6 - Systematic curriculum delivery" w:value="Domain 6 - Systematic curriculum delivery"/>
            <w:listItem w:displayText="Domain 7 - Differentiated teaching and learning" w:value="Domain 7 - Differentiated teaching and learning"/>
            <w:listItem w:displayText="Domain 8 - Effective pedagogical practices" w:value="Domain 8 - Effective pedagogical practices"/>
            <w:listItem w:displayText="Domain 9 - School-community partnerships" w:value="Domain 9 - School-community partnerships"/>
          </w:comboBox>
        </w:sdtPr>
        <w:sdtEndPr/>
        <w:sdtContent>
          <w:r w:rsidR="00557D68">
            <w:t>Domain 1 - An explicit improvement agenda</w:t>
          </w:r>
        </w:sdtContent>
      </w:sdt>
    </w:p>
    <w:p w:rsidR="00D76457" w:rsidRPr="00C87A09" w:rsidRDefault="009E0EA5" w:rsidP="00C87A09">
      <w:pPr>
        <w:pStyle w:val="DropDownLeadIn"/>
        <w:spacing w:before="0"/>
        <w:rPr>
          <w:rStyle w:val="Strong"/>
          <w:b w:val="0"/>
          <w:i w:val="0"/>
          <w:vanish/>
        </w:rPr>
      </w:pPr>
      <w:r w:rsidRPr="00C87A09">
        <w:rPr>
          <w:b/>
        </w:rPr>
        <w:t>National Quality Standard</w:t>
      </w:r>
      <w:r w:rsidR="00C34678" w:rsidRPr="00C87A09">
        <w:rPr>
          <w:b/>
        </w:rPr>
        <w:t xml:space="preserve"> – Quality Area focus</w:t>
      </w:r>
      <w:r w:rsidRPr="00E40915">
        <w:t>:</w:t>
      </w:r>
      <w:r w:rsidRPr="00E40915">
        <w:rPr>
          <w:rStyle w:val="Strong"/>
          <w:b w:val="0"/>
        </w:rPr>
        <w:t xml:space="preserve"> </w:t>
      </w:r>
      <w:sdt>
        <w:sdtPr>
          <w:rPr>
            <w:rStyle w:val="Strong"/>
            <w:b w:val="0"/>
            <w:i w:val="0"/>
          </w:rPr>
          <w:alias w:val="National Quality Standard Quality Area selector"/>
          <w:tag w:val="National Quality Standard Quality Area selector"/>
          <w:id w:val="651496015"/>
          <w:placeholder>
            <w:docPart w:val="DefaultPlaceholder_1081868575"/>
          </w:placeholder>
          <w:comboBox>
            <w:listItem w:value="Choose an item."/>
            <w:listItem w:displayText="N/A" w:value="N/A"/>
            <w:listItem w:displayText="Quality Area 1 - Educational program and practice" w:value="Quality Area 1 - Educational program and practice"/>
            <w:listItem w:displayText="Quality Area 2 - Children’s health and safety" w:value="Quality Area 2 - Children’s health and safety"/>
            <w:listItem w:displayText="Quality Area 3 - Physical environment" w:value="Quality Area 3 - Physical environment"/>
            <w:listItem w:displayText="Quality Area 4 - Staffing arrangements" w:value="Quality Area 4 - Staffing arrangements"/>
            <w:listItem w:displayText="Quality Area 5 - Relationships with children" w:value="Quality Area 5 - Relationships with children"/>
            <w:listItem w:displayText="Quality Area 6 - Collaborative partnerships with families and communities" w:value="Quality Area 6 - Collaborative partnerships with families and communities"/>
            <w:listItem w:displayText="Quality Area 7 - Leadership and service management" w:value="Quality Area 7 - Leadership and service management"/>
          </w:comboBox>
        </w:sdtPr>
        <w:sdtEndPr>
          <w:rPr>
            <w:rStyle w:val="Strong"/>
          </w:rPr>
        </w:sdtEndPr>
        <w:sdtContent>
          <w:r w:rsidR="00557D68">
            <w:rPr>
              <w:rStyle w:val="Strong"/>
              <w:b w:val="0"/>
              <w:i w:val="0"/>
            </w:rPr>
            <w:t>Quality Area 1 - Educational program and practice</w:t>
          </w:r>
        </w:sdtContent>
      </w:sdt>
    </w:p>
    <w:p w:rsidR="00213938" w:rsidRPr="00C87A09" w:rsidRDefault="00213938" w:rsidP="002E3644">
      <w:pPr>
        <w:spacing w:after="240"/>
        <w:rPr>
          <w:b/>
        </w:rPr>
      </w:pPr>
      <w:r w:rsidRPr="00C87A09">
        <w:rPr>
          <w:b/>
        </w:rPr>
        <w:t>Edu</w:t>
      </w:r>
      <w:r w:rsidR="00557D68" w:rsidRPr="00C87A09">
        <w:rPr>
          <w:b/>
        </w:rPr>
        <w:t xml:space="preserve">cation Directorate Priorities: </w:t>
      </w:r>
    </w:p>
    <w:tbl>
      <w:tblPr>
        <w:tblStyle w:val="TableGrid"/>
        <w:tblW w:w="14073" w:type="dxa"/>
        <w:tblCellMar>
          <w:top w:w="113" w:type="dxa"/>
          <w:bottom w:w="113" w:type="dxa"/>
        </w:tblCellMar>
        <w:tblLook w:val="04A0" w:firstRow="1" w:lastRow="0" w:firstColumn="1" w:lastColumn="0" w:noHBand="0" w:noVBand="1"/>
      </w:tblPr>
      <w:tblGrid>
        <w:gridCol w:w="3348"/>
        <w:gridCol w:w="1530"/>
        <w:gridCol w:w="2070"/>
        <w:gridCol w:w="1800"/>
        <w:gridCol w:w="5325"/>
      </w:tblGrid>
      <w:tr w:rsidR="00213938" w:rsidRPr="00F85128" w:rsidTr="009522A9">
        <w:tc>
          <w:tcPr>
            <w:tcW w:w="3348" w:type="dxa"/>
          </w:tcPr>
          <w:p w:rsidR="00213938" w:rsidRPr="00F85128" w:rsidRDefault="00213938" w:rsidP="00C34678">
            <w:pPr>
              <w:pStyle w:val="TableBodyLeft"/>
              <w:rPr>
                <w:b/>
              </w:rPr>
            </w:pPr>
            <w:r w:rsidRPr="00F85128">
              <w:rPr>
                <w:b/>
              </w:rPr>
              <w:lastRenderedPageBreak/>
              <w:t xml:space="preserve">Key </w:t>
            </w:r>
            <w:r w:rsidR="00C34678">
              <w:rPr>
                <w:b/>
              </w:rPr>
              <w:t>Improvement Strategies</w:t>
            </w:r>
          </w:p>
        </w:tc>
        <w:tc>
          <w:tcPr>
            <w:tcW w:w="1530" w:type="dxa"/>
          </w:tcPr>
          <w:p w:rsidR="00213938" w:rsidRPr="00F85128" w:rsidRDefault="00C34678" w:rsidP="008033F1">
            <w:pPr>
              <w:pStyle w:val="TableBodyLeft"/>
              <w:rPr>
                <w:b/>
              </w:rPr>
            </w:pPr>
            <w:r>
              <w:rPr>
                <w:b/>
              </w:rPr>
              <w:t>Timeline(s)</w:t>
            </w:r>
          </w:p>
        </w:tc>
        <w:tc>
          <w:tcPr>
            <w:tcW w:w="2070" w:type="dxa"/>
          </w:tcPr>
          <w:p w:rsidR="00213938" w:rsidRPr="00F85128" w:rsidRDefault="00C34678" w:rsidP="008033F1">
            <w:pPr>
              <w:pStyle w:val="TableBodyLeft"/>
              <w:rPr>
                <w:b/>
              </w:rPr>
            </w:pPr>
            <w:r>
              <w:rPr>
                <w:b/>
              </w:rPr>
              <w:t>Responsibility</w:t>
            </w:r>
          </w:p>
        </w:tc>
        <w:tc>
          <w:tcPr>
            <w:tcW w:w="1800" w:type="dxa"/>
          </w:tcPr>
          <w:p w:rsidR="00213938" w:rsidRPr="00F85128" w:rsidRDefault="00C34678" w:rsidP="008033F1">
            <w:pPr>
              <w:pStyle w:val="TableBodyLeft"/>
              <w:rPr>
                <w:b/>
              </w:rPr>
            </w:pPr>
            <w:r w:rsidRPr="00F85128">
              <w:rPr>
                <w:b/>
              </w:rPr>
              <w:t>Targeted Resources</w:t>
            </w:r>
          </w:p>
        </w:tc>
        <w:tc>
          <w:tcPr>
            <w:tcW w:w="5325" w:type="dxa"/>
          </w:tcPr>
          <w:p w:rsidR="00213938" w:rsidRPr="00F85128" w:rsidRDefault="00C34678" w:rsidP="008033F1">
            <w:pPr>
              <w:pStyle w:val="TableBodyLeft"/>
              <w:rPr>
                <w:b/>
              </w:rPr>
            </w:pPr>
            <w:r>
              <w:rPr>
                <w:b/>
              </w:rPr>
              <w:t>Key Performance Indicators</w:t>
            </w:r>
          </w:p>
        </w:tc>
      </w:tr>
      <w:tr w:rsidR="00213938" w:rsidTr="009522A9">
        <w:trPr>
          <w:trHeight w:val="22"/>
        </w:trPr>
        <w:tc>
          <w:tcPr>
            <w:tcW w:w="3348" w:type="dxa"/>
          </w:tcPr>
          <w:p w:rsidR="00213938" w:rsidRPr="00557D68" w:rsidRDefault="00557D68" w:rsidP="00557D68">
            <w:pPr>
              <w:pStyle w:val="TableBodyLeft"/>
              <w:numPr>
                <w:ilvl w:val="1"/>
                <w:numId w:val="14"/>
              </w:numPr>
              <w:ind w:left="454"/>
            </w:pPr>
            <w:r w:rsidRPr="00557D68">
              <w:rPr>
                <w:rFonts w:cs="Arial"/>
                <w:color w:val="000000"/>
              </w:rPr>
              <w:t>Embed a culture of analysis of reliable data in English and Mathematics to inform teaching and learning</w:t>
            </w:r>
          </w:p>
        </w:tc>
        <w:tc>
          <w:tcPr>
            <w:tcW w:w="1530" w:type="dxa"/>
          </w:tcPr>
          <w:p w:rsidR="00213938" w:rsidRPr="00F85128" w:rsidRDefault="009522A9" w:rsidP="008033F1">
            <w:pPr>
              <w:pStyle w:val="TableBodyLeft"/>
            </w:pPr>
            <w:r>
              <w:t>2018</w:t>
            </w:r>
          </w:p>
        </w:tc>
        <w:tc>
          <w:tcPr>
            <w:tcW w:w="2070" w:type="dxa"/>
          </w:tcPr>
          <w:p w:rsidR="00213938" w:rsidRPr="00F85128" w:rsidRDefault="002155C2" w:rsidP="008033F1">
            <w:pPr>
              <w:pStyle w:val="TableBodyLeft"/>
            </w:pPr>
            <w:r>
              <w:t>Leadership team</w:t>
            </w:r>
          </w:p>
        </w:tc>
        <w:tc>
          <w:tcPr>
            <w:tcW w:w="1800" w:type="dxa"/>
          </w:tcPr>
          <w:p w:rsidR="00213938" w:rsidRDefault="009522A9" w:rsidP="008033F1">
            <w:pPr>
              <w:pStyle w:val="TableBodyLeft"/>
            </w:pPr>
            <w:r>
              <w:t>ACER pre and post testing term 1 and 4</w:t>
            </w:r>
          </w:p>
          <w:p w:rsidR="009522A9" w:rsidRDefault="009522A9" w:rsidP="008033F1">
            <w:pPr>
              <w:pStyle w:val="TableBodyLeft"/>
            </w:pPr>
          </w:p>
          <w:p w:rsidR="009522A9" w:rsidRPr="00F85128" w:rsidRDefault="009522A9" w:rsidP="008033F1">
            <w:pPr>
              <w:pStyle w:val="TableBodyLeft"/>
            </w:pPr>
            <w:r>
              <w:t>Professional learning team agenda</w:t>
            </w:r>
          </w:p>
        </w:tc>
        <w:tc>
          <w:tcPr>
            <w:tcW w:w="5325" w:type="dxa"/>
          </w:tcPr>
          <w:p w:rsidR="009522A9" w:rsidRDefault="009522A9" w:rsidP="004770A6">
            <w:pPr>
              <w:numPr>
                <w:ilvl w:val="0"/>
                <w:numId w:val="22"/>
              </w:numPr>
              <w:spacing w:after="200"/>
              <w:contextualSpacing/>
              <w:rPr>
                <w:bCs/>
              </w:rPr>
            </w:pPr>
            <w:r w:rsidRPr="00C15B8C">
              <w:rPr>
                <w:bCs/>
              </w:rPr>
              <w:t>100% of teachers at this school use results from system testing and</w:t>
            </w:r>
            <w:r>
              <w:rPr>
                <w:bCs/>
              </w:rPr>
              <w:t xml:space="preserve"> key diagnostic assessments to inform teaching and learning</w:t>
            </w:r>
          </w:p>
          <w:p w:rsidR="009522A9" w:rsidRPr="004770A6" w:rsidRDefault="009522A9" w:rsidP="004770A6">
            <w:pPr>
              <w:numPr>
                <w:ilvl w:val="0"/>
                <w:numId w:val="22"/>
              </w:numPr>
              <w:spacing w:after="200" w:line="240" w:lineRule="auto"/>
              <w:contextualSpacing/>
              <w:rPr>
                <w:bCs/>
              </w:rPr>
            </w:pPr>
            <w:r>
              <w:rPr>
                <w:bCs/>
              </w:rPr>
              <w:t>100% of teachers participate in PLT’s reviewing and analysing reading, writing and numeracy data each fortnight,  implementing strategies to improve student outcom</w:t>
            </w:r>
            <w:r w:rsidR="004770A6">
              <w:rPr>
                <w:bCs/>
              </w:rPr>
              <w:t>es</w:t>
            </w:r>
          </w:p>
          <w:p w:rsidR="00213938" w:rsidRDefault="00231019" w:rsidP="004770A6">
            <w:pPr>
              <w:pStyle w:val="ListParagraph"/>
              <w:numPr>
                <w:ilvl w:val="0"/>
                <w:numId w:val="22"/>
              </w:numPr>
              <w:spacing w:line="240" w:lineRule="auto"/>
            </w:pPr>
            <w:r>
              <w:t xml:space="preserve">80% of each year level </w:t>
            </w:r>
            <w:r w:rsidR="004770A6">
              <w:t xml:space="preserve">Cohort </w:t>
            </w:r>
            <w:r>
              <w:t xml:space="preserve">reach reading benchmark </w:t>
            </w:r>
          </w:p>
          <w:p w:rsidR="004770A6" w:rsidRPr="00F85128" w:rsidRDefault="004770A6" w:rsidP="004770A6">
            <w:pPr>
              <w:pStyle w:val="ListParagraph"/>
              <w:numPr>
                <w:ilvl w:val="0"/>
                <w:numId w:val="22"/>
              </w:numPr>
              <w:spacing w:line="240" w:lineRule="auto"/>
            </w:pPr>
          </w:p>
        </w:tc>
      </w:tr>
      <w:tr w:rsidR="00213938" w:rsidTr="009522A9">
        <w:tc>
          <w:tcPr>
            <w:tcW w:w="3348" w:type="dxa"/>
          </w:tcPr>
          <w:p w:rsidR="00213938" w:rsidRPr="00557D68" w:rsidRDefault="00557D68" w:rsidP="00B77CD6">
            <w:pPr>
              <w:pStyle w:val="TableBodyLeft"/>
              <w:numPr>
                <w:ilvl w:val="1"/>
                <w:numId w:val="14"/>
              </w:numPr>
              <w:ind w:left="454"/>
            </w:pPr>
            <w:r w:rsidRPr="00557D68">
              <w:rPr>
                <w:rFonts w:cs="Arial"/>
                <w:color w:val="000000"/>
              </w:rPr>
              <w:t>Embed a coaching culture in order to build capacity and empower teacher efficacy</w:t>
            </w:r>
          </w:p>
        </w:tc>
        <w:tc>
          <w:tcPr>
            <w:tcW w:w="1530" w:type="dxa"/>
          </w:tcPr>
          <w:p w:rsidR="00213938" w:rsidRPr="00F85128" w:rsidRDefault="009522A9" w:rsidP="008033F1">
            <w:pPr>
              <w:pStyle w:val="TableBodyLeft"/>
            </w:pPr>
            <w:r>
              <w:t>2018 - 2022</w:t>
            </w:r>
          </w:p>
        </w:tc>
        <w:tc>
          <w:tcPr>
            <w:tcW w:w="2070" w:type="dxa"/>
          </w:tcPr>
          <w:p w:rsidR="00213938" w:rsidRPr="00F85128" w:rsidRDefault="002155C2" w:rsidP="008033F1">
            <w:pPr>
              <w:pStyle w:val="TableBodyLeft"/>
            </w:pPr>
            <w:r>
              <w:t>Leadership team</w:t>
            </w:r>
          </w:p>
        </w:tc>
        <w:tc>
          <w:tcPr>
            <w:tcW w:w="1800" w:type="dxa"/>
          </w:tcPr>
          <w:p w:rsidR="00213938" w:rsidRPr="00F85128" w:rsidRDefault="004F467B" w:rsidP="008033F1">
            <w:pPr>
              <w:pStyle w:val="TableBodyLeft"/>
            </w:pPr>
            <w:r>
              <w:t>SLC and SLB resourcing/ SES loading</w:t>
            </w:r>
          </w:p>
        </w:tc>
        <w:tc>
          <w:tcPr>
            <w:tcW w:w="5325" w:type="dxa"/>
          </w:tcPr>
          <w:p w:rsidR="009522A9" w:rsidRDefault="009522A9" w:rsidP="009522A9">
            <w:pPr>
              <w:numPr>
                <w:ilvl w:val="0"/>
                <w:numId w:val="23"/>
              </w:numPr>
              <w:spacing w:after="200"/>
              <w:contextualSpacing/>
              <w:rPr>
                <w:lang w:val="en-US"/>
              </w:rPr>
            </w:pPr>
            <w:r w:rsidRPr="00C15B8C">
              <w:rPr>
                <w:lang w:val="en-US"/>
              </w:rPr>
              <w:t>10% point increase in the proportion of teachers feedback indicate that there are processes in place to support their practice</w:t>
            </w:r>
            <w:r>
              <w:rPr>
                <w:lang w:val="en-US"/>
              </w:rPr>
              <w:t xml:space="preserve"> on satisfaction survey</w:t>
            </w:r>
          </w:p>
          <w:p w:rsidR="00CB7ACF" w:rsidRPr="00C15B8C" w:rsidRDefault="00CB7ACF" w:rsidP="00CB7ACF">
            <w:pPr>
              <w:spacing w:after="200"/>
              <w:ind w:left="720"/>
              <w:contextualSpacing/>
              <w:rPr>
                <w:lang w:val="en-US"/>
              </w:rPr>
            </w:pPr>
          </w:p>
          <w:p w:rsidR="009522A9" w:rsidRDefault="009522A9" w:rsidP="009522A9">
            <w:pPr>
              <w:numPr>
                <w:ilvl w:val="0"/>
                <w:numId w:val="23"/>
              </w:numPr>
              <w:spacing w:after="200"/>
              <w:contextualSpacing/>
              <w:rPr>
                <w:lang w:val="en-US"/>
              </w:rPr>
            </w:pPr>
            <w:r w:rsidRPr="00C15B8C">
              <w:rPr>
                <w:lang w:val="en-US"/>
              </w:rPr>
              <w:t xml:space="preserve">10% point increase in the proportion of teachers who indicate satisfaction that they receive useful feedback about their work at this school </w:t>
            </w:r>
            <w:r>
              <w:rPr>
                <w:lang w:val="en-US"/>
              </w:rPr>
              <w:t xml:space="preserve"> on satisfaction surveys</w:t>
            </w:r>
          </w:p>
          <w:p w:rsidR="00CB7ACF" w:rsidRPr="00C15B8C" w:rsidRDefault="00CB7ACF" w:rsidP="00CB7ACF">
            <w:pPr>
              <w:spacing w:after="200"/>
              <w:ind w:left="720"/>
              <w:contextualSpacing/>
              <w:rPr>
                <w:lang w:val="en-US"/>
              </w:rPr>
            </w:pPr>
          </w:p>
          <w:p w:rsidR="009522A9" w:rsidRPr="00C15B8C" w:rsidRDefault="009522A9" w:rsidP="009522A9">
            <w:pPr>
              <w:numPr>
                <w:ilvl w:val="0"/>
                <w:numId w:val="23"/>
              </w:numPr>
              <w:spacing w:after="200"/>
              <w:contextualSpacing/>
              <w:rPr>
                <w:lang w:val="en-US"/>
              </w:rPr>
            </w:pPr>
            <w:r w:rsidRPr="00C15B8C">
              <w:rPr>
                <w:lang w:val="en-US"/>
              </w:rPr>
              <w:t xml:space="preserve">100% of teachers develop coaching and mentoring agreements which are aligned to whole school and </w:t>
            </w:r>
            <w:r>
              <w:rPr>
                <w:lang w:val="en-US"/>
              </w:rPr>
              <w:t xml:space="preserve">teacher performance </w:t>
            </w:r>
            <w:r w:rsidRPr="00C15B8C">
              <w:rPr>
                <w:lang w:val="en-US"/>
              </w:rPr>
              <w:t>goals</w:t>
            </w:r>
          </w:p>
          <w:p w:rsidR="00213938" w:rsidRPr="00F85128" w:rsidRDefault="00213938" w:rsidP="008033F1">
            <w:pPr>
              <w:pStyle w:val="TableBodyLeft"/>
            </w:pPr>
          </w:p>
        </w:tc>
      </w:tr>
      <w:tr w:rsidR="00557D68" w:rsidTr="009522A9">
        <w:tc>
          <w:tcPr>
            <w:tcW w:w="3348" w:type="dxa"/>
          </w:tcPr>
          <w:p w:rsidR="00557D68" w:rsidRPr="00557D68" w:rsidRDefault="00557D68" w:rsidP="00B77CD6">
            <w:pPr>
              <w:pStyle w:val="TableBodyLeft"/>
              <w:numPr>
                <w:ilvl w:val="1"/>
                <w:numId w:val="14"/>
              </w:numPr>
              <w:ind w:left="454"/>
              <w:rPr>
                <w:rFonts w:cs="Arial"/>
                <w:color w:val="000000"/>
              </w:rPr>
            </w:pPr>
            <w:r w:rsidRPr="00557D68">
              <w:rPr>
                <w:rFonts w:cs="Arial"/>
                <w:color w:val="000000"/>
              </w:rPr>
              <w:lastRenderedPageBreak/>
              <w:t>Strengthen differentiated teaching and learning with high expectations from P - 6</w:t>
            </w:r>
          </w:p>
        </w:tc>
        <w:tc>
          <w:tcPr>
            <w:tcW w:w="1530" w:type="dxa"/>
          </w:tcPr>
          <w:p w:rsidR="00557D68" w:rsidRPr="00F85128" w:rsidRDefault="00377321" w:rsidP="008033F1">
            <w:pPr>
              <w:pStyle w:val="TableBodyLeft"/>
            </w:pPr>
            <w:r>
              <w:t>2018 - 2019</w:t>
            </w:r>
          </w:p>
        </w:tc>
        <w:tc>
          <w:tcPr>
            <w:tcW w:w="2070" w:type="dxa"/>
          </w:tcPr>
          <w:p w:rsidR="00557D68" w:rsidRPr="00F85128" w:rsidRDefault="002155C2" w:rsidP="008033F1">
            <w:pPr>
              <w:pStyle w:val="TableBodyLeft"/>
            </w:pPr>
            <w:r>
              <w:t>All staff</w:t>
            </w:r>
          </w:p>
        </w:tc>
        <w:tc>
          <w:tcPr>
            <w:tcW w:w="1800" w:type="dxa"/>
          </w:tcPr>
          <w:p w:rsidR="00557D68" w:rsidRPr="00F85128" w:rsidRDefault="004F467B" w:rsidP="008033F1">
            <w:pPr>
              <w:pStyle w:val="TableBodyLeft"/>
            </w:pPr>
            <w:r>
              <w:t>PLC</w:t>
            </w:r>
          </w:p>
        </w:tc>
        <w:tc>
          <w:tcPr>
            <w:tcW w:w="5325" w:type="dxa"/>
          </w:tcPr>
          <w:p w:rsidR="004770A6" w:rsidRDefault="004770A6" w:rsidP="004770A6">
            <w:pPr>
              <w:widowControl w:val="0"/>
              <w:numPr>
                <w:ilvl w:val="0"/>
                <w:numId w:val="24"/>
              </w:numPr>
              <w:spacing w:after="200" w:line="240" w:lineRule="auto"/>
              <w:contextualSpacing/>
              <w:rPr>
                <w:lang w:val="en-US"/>
              </w:rPr>
            </w:pPr>
            <w:r>
              <w:rPr>
                <w:lang w:val="en-US"/>
              </w:rPr>
              <w:t xml:space="preserve">100% of </w:t>
            </w:r>
            <w:r w:rsidRPr="006D6B4C">
              <w:rPr>
                <w:lang w:val="en-US"/>
              </w:rPr>
              <w:t>teachers use</w:t>
            </w:r>
            <w:r>
              <w:rPr>
                <w:lang w:val="en-US"/>
              </w:rPr>
              <w:t xml:space="preserve"> the Conder Framework for Learning aligned with Australian C</w:t>
            </w:r>
            <w:r w:rsidRPr="006D6B4C">
              <w:rPr>
                <w:lang w:val="en-US"/>
              </w:rPr>
              <w:t>urriculum achi</w:t>
            </w:r>
            <w:r>
              <w:rPr>
                <w:lang w:val="en-US"/>
              </w:rPr>
              <w:t xml:space="preserve">evement standards through K-6 </w:t>
            </w:r>
            <w:r w:rsidRPr="006D6B4C">
              <w:rPr>
                <w:lang w:val="en-US"/>
              </w:rPr>
              <w:t xml:space="preserve"> </w:t>
            </w:r>
          </w:p>
          <w:p w:rsidR="00CB7ACF" w:rsidRPr="004770A6" w:rsidRDefault="00CB7ACF" w:rsidP="00CB7ACF">
            <w:pPr>
              <w:widowControl w:val="0"/>
              <w:spacing w:after="200" w:line="240" w:lineRule="auto"/>
              <w:ind w:left="720"/>
              <w:contextualSpacing/>
              <w:rPr>
                <w:lang w:val="en-US"/>
              </w:rPr>
            </w:pPr>
          </w:p>
          <w:p w:rsidR="004770A6" w:rsidRDefault="004770A6" w:rsidP="004770A6">
            <w:pPr>
              <w:widowControl w:val="0"/>
              <w:numPr>
                <w:ilvl w:val="0"/>
                <w:numId w:val="24"/>
              </w:numPr>
              <w:spacing w:after="200" w:line="240" w:lineRule="auto"/>
              <w:contextualSpacing/>
              <w:rPr>
                <w:lang w:val="en-US"/>
              </w:rPr>
            </w:pPr>
            <w:r>
              <w:rPr>
                <w:lang w:val="en-US"/>
              </w:rPr>
              <w:t xml:space="preserve">100% of teachers </w:t>
            </w:r>
            <w:proofErr w:type="spellStart"/>
            <w:r>
              <w:rPr>
                <w:lang w:val="en-US"/>
              </w:rPr>
              <w:t>utilise</w:t>
            </w:r>
            <w:proofErr w:type="spellEnd"/>
            <w:r>
              <w:rPr>
                <w:lang w:val="en-US"/>
              </w:rPr>
              <w:t xml:space="preserve"> ILP goals to differentiate learning and review each term</w:t>
            </w:r>
          </w:p>
          <w:p w:rsidR="00CB7ACF" w:rsidRDefault="00CB7ACF" w:rsidP="00CB7ACF">
            <w:pPr>
              <w:widowControl w:val="0"/>
              <w:spacing w:after="200" w:line="240" w:lineRule="auto"/>
              <w:ind w:left="720"/>
              <w:contextualSpacing/>
              <w:rPr>
                <w:lang w:val="en-US"/>
              </w:rPr>
            </w:pPr>
          </w:p>
          <w:p w:rsidR="004770A6" w:rsidRPr="00C15B8C" w:rsidRDefault="004770A6" w:rsidP="004770A6">
            <w:pPr>
              <w:widowControl w:val="0"/>
              <w:numPr>
                <w:ilvl w:val="0"/>
                <w:numId w:val="24"/>
              </w:numPr>
              <w:spacing w:after="200" w:line="240" w:lineRule="auto"/>
              <w:contextualSpacing/>
              <w:rPr>
                <w:lang w:val="en-US"/>
              </w:rPr>
            </w:pPr>
            <w:r w:rsidRPr="00C15B8C">
              <w:rPr>
                <w:lang w:val="en-US"/>
              </w:rPr>
              <w:t xml:space="preserve">100% of teachers </w:t>
            </w:r>
            <w:proofErr w:type="spellStart"/>
            <w:r>
              <w:rPr>
                <w:lang w:val="en-US"/>
              </w:rPr>
              <w:t>utilise</w:t>
            </w:r>
            <w:proofErr w:type="spellEnd"/>
            <w:r>
              <w:rPr>
                <w:lang w:val="en-US"/>
              </w:rPr>
              <w:t xml:space="preserve"> data informed planning templates for English and Mathematics shared with leadership term each term</w:t>
            </w:r>
          </w:p>
          <w:p w:rsidR="00557D68" w:rsidRPr="004770A6" w:rsidRDefault="00557D68" w:rsidP="004770A6">
            <w:pPr>
              <w:widowControl w:val="0"/>
              <w:spacing w:after="200" w:line="240" w:lineRule="auto"/>
              <w:ind w:left="720"/>
              <w:contextualSpacing/>
              <w:rPr>
                <w:lang w:val="en-US"/>
              </w:rPr>
            </w:pPr>
          </w:p>
        </w:tc>
      </w:tr>
      <w:tr w:rsidR="00557D68" w:rsidTr="009522A9">
        <w:tc>
          <w:tcPr>
            <w:tcW w:w="3348" w:type="dxa"/>
          </w:tcPr>
          <w:p w:rsidR="00557D68" w:rsidRPr="00557D68" w:rsidRDefault="00557D68" w:rsidP="00B77CD6">
            <w:pPr>
              <w:pStyle w:val="TableBodyLeft"/>
              <w:numPr>
                <w:ilvl w:val="1"/>
                <w:numId w:val="14"/>
              </w:numPr>
              <w:ind w:left="454"/>
              <w:rPr>
                <w:rFonts w:cs="Arial"/>
                <w:color w:val="000000"/>
              </w:rPr>
            </w:pPr>
            <w:r w:rsidRPr="00557D68">
              <w:rPr>
                <w:rFonts w:cs="Arial"/>
                <w:color w:val="000000"/>
              </w:rPr>
              <w:t>Strengthen the goal setting model to cater for all students academic needs</w:t>
            </w:r>
          </w:p>
        </w:tc>
        <w:tc>
          <w:tcPr>
            <w:tcW w:w="1530" w:type="dxa"/>
          </w:tcPr>
          <w:p w:rsidR="00557D68" w:rsidRPr="00F85128" w:rsidRDefault="00377321" w:rsidP="008033F1">
            <w:pPr>
              <w:pStyle w:val="TableBodyLeft"/>
            </w:pPr>
            <w:r>
              <w:t>2018</w:t>
            </w:r>
          </w:p>
        </w:tc>
        <w:tc>
          <w:tcPr>
            <w:tcW w:w="2070" w:type="dxa"/>
          </w:tcPr>
          <w:p w:rsidR="00557D68" w:rsidRPr="00F85128" w:rsidRDefault="002155C2" w:rsidP="008033F1">
            <w:pPr>
              <w:pStyle w:val="TableBodyLeft"/>
            </w:pPr>
            <w:r>
              <w:t>All staff</w:t>
            </w:r>
          </w:p>
        </w:tc>
        <w:tc>
          <w:tcPr>
            <w:tcW w:w="1800" w:type="dxa"/>
          </w:tcPr>
          <w:p w:rsidR="00557D68" w:rsidRPr="00F85128" w:rsidRDefault="004F467B" w:rsidP="008033F1">
            <w:pPr>
              <w:pStyle w:val="TableBodyLeft"/>
            </w:pPr>
            <w:r>
              <w:t>PLC</w:t>
            </w:r>
          </w:p>
        </w:tc>
        <w:tc>
          <w:tcPr>
            <w:tcW w:w="5325" w:type="dxa"/>
          </w:tcPr>
          <w:p w:rsidR="009522A9" w:rsidRPr="0059590D" w:rsidRDefault="009522A9" w:rsidP="009522A9">
            <w:pPr>
              <w:widowControl w:val="0"/>
              <w:numPr>
                <w:ilvl w:val="0"/>
                <w:numId w:val="25"/>
              </w:numPr>
              <w:spacing w:after="200" w:line="240" w:lineRule="auto"/>
              <w:contextualSpacing/>
              <w:rPr>
                <w:lang w:val="en-US"/>
              </w:rPr>
            </w:pPr>
            <w:r>
              <w:rPr>
                <w:lang w:val="en-US"/>
              </w:rPr>
              <w:t>100% of students have visible reading, writing and numeracy goals that are reviewed and changed each term</w:t>
            </w:r>
          </w:p>
          <w:p w:rsidR="00557D68" w:rsidRPr="00F85128" w:rsidRDefault="00557D68" w:rsidP="008033F1">
            <w:pPr>
              <w:pStyle w:val="TableBodyLeft"/>
            </w:pPr>
          </w:p>
        </w:tc>
      </w:tr>
      <w:tr w:rsidR="00557D68" w:rsidTr="009522A9">
        <w:tc>
          <w:tcPr>
            <w:tcW w:w="3348" w:type="dxa"/>
          </w:tcPr>
          <w:p w:rsidR="00557D68" w:rsidRPr="00557D68" w:rsidRDefault="00557D68" w:rsidP="00B77CD6">
            <w:pPr>
              <w:pStyle w:val="TableBodyLeft"/>
              <w:numPr>
                <w:ilvl w:val="1"/>
                <w:numId w:val="14"/>
              </w:numPr>
              <w:ind w:left="454"/>
              <w:rPr>
                <w:rFonts w:cs="Arial"/>
                <w:color w:val="000000"/>
              </w:rPr>
            </w:pPr>
            <w:r w:rsidRPr="00557D68">
              <w:rPr>
                <w:rFonts w:cs="Arial"/>
                <w:color w:val="000000"/>
              </w:rPr>
              <w:t>Strengthen formative assessment practices to provide feedback mechanisms</w:t>
            </w:r>
          </w:p>
        </w:tc>
        <w:tc>
          <w:tcPr>
            <w:tcW w:w="1530" w:type="dxa"/>
          </w:tcPr>
          <w:p w:rsidR="00557D68" w:rsidRPr="00F85128" w:rsidRDefault="00377321" w:rsidP="008033F1">
            <w:pPr>
              <w:pStyle w:val="TableBodyLeft"/>
            </w:pPr>
            <w:r>
              <w:t>2018</w:t>
            </w:r>
          </w:p>
        </w:tc>
        <w:tc>
          <w:tcPr>
            <w:tcW w:w="2070" w:type="dxa"/>
          </w:tcPr>
          <w:p w:rsidR="00557D68" w:rsidRPr="00F85128" w:rsidRDefault="002155C2" w:rsidP="008033F1">
            <w:pPr>
              <w:pStyle w:val="TableBodyLeft"/>
            </w:pPr>
            <w:r>
              <w:t>Pedagogy coach and teachers</w:t>
            </w:r>
          </w:p>
        </w:tc>
        <w:tc>
          <w:tcPr>
            <w:tcW w:w="1800" w:type="dxa"/>
          </w:tcPr>
          <w:p w:rsidR="00557D68" w:rsidRPr="00F85128" w:rsidRDefault="004F467B" w:rsidP="008033F1">
            <w:pPr>
              <w:pStyle w:val="TableBodyLeft"/>
            </w:pPr>
            <w:r>
              <w:t>Coaching and PLC</w:t>
            </w:r>
          </w:p>
        </w:tc>
        <w:tc>
          <w:tcPr>
            <w:tcW w:w="5325" w:type="dxa"/>
          </w:tcPr>
          <w:p w:rsidR="004770A6" w:rsidRDefault="004770A6" w:rsidP="004770A6">
            <w:pPr>
              <w:widowControl w:val="0"/>
              <w:numPr>
                <w:ilvl w:val="0"/>
                <w:numId w:val="24"/>
              </w:numPr>
              <w:spacing w:after="200" w:line="240" w:lineRule="auto"/>
              <w:contextualSpacing/>
              <w:rPr>
                <w:lang w:val="en-US"/>
              </w:rPr>
            </w:pPr>
            <w:r w:rsidRPr="00C15B8C">
              <w:rPr>
                <w:lang w:val="en-US"/>
              </w:rPr>
              <w:t>10% point increase in the proportion of students that indicate teachers provide me with useful feedback about my schoolwork</w:t>
            </w:r>
          </w:p>
          <w:p w:rsidR="00557D68" w:rsidRDefault="004770A6" w:rsidP="004770A6">
            <w:pPr>
              <w:pStyle w:val="TableBodyLeft"/>
              <w:numPr>
                <w:ilvl w:val="0"/>
                <w:numId w:val="24"/>
              </w:numPr>
            </w:pPr>
            <w:r>
              <w:t>100% of teachers use the T.A.G feedback mechanism in classrooms</w:t>
            </w:r>
          </w:p>
          <w:p w:rsidR="006E0F56" w:rsidRPr="00F85128" w:rsidRDefault="006E0F56" w:rsidP="005F1F90">
            <w:pPr>
              <w:pStyle w:val="TableBodyLeft"/>
              <w:numPr>
                <w:ilvl w:val="0"/>
                <w:numId w:val="24"/>
              </w:numPr>
            </w:pPr>
            <w:r>
              <w:t>100% of teachers use formative assessment tools</w:t>
            </w:r>
            <w:r w:rsidR="005F1F90">
              <w:t xml:space="preserve"> to inform teaching</w:t>
            </w:r>
          </w:p>
        </w:tc>
      </w:tr>
    </w:tbl>
    <w:p w:rsidR="00213938" w:rsidRDefault="00213938">
      <w:pPr>
        <w:spacing w:after="160" w:line="259" w:lineRule="auto"/>
        <w:rPr>
          <w:rFonts w:ascii="Arial" w:eastAsia="Times New Roman" w:hAnsi="Arial" w:cs="Arial"/>
          <w:bCs/>
          <w:i/>
          <w:color w:val="000000" w:themeColor="text1"/>
          <w:szCs w:val="24"/>
          <w:lang w:val="x-none" w:eastAsia="x-none"/>
        </w:rPr>
      </w:pPr>
      <w:r>
        <w:br w:type="page"/>
      </w:r>
    </w:p>
    <w:p w:rsidR="00C34678" w:rsidRPr="00C87A09" w:rsidRDefault="00C34678" w:rsidP="00C34678">
      <w:pPr>
        <w:pStyle w:val="Heading2"/>
        <w:rPr>
          <w:rFonts w:asciiTheme="minorHAnsi" w:hAnsiTheme="minorHAnsi"/>
          <w:lang w:val="en-AU"/>
        </w:rPr>
      </w:pPr>
      <w:r w:rsidRPr="00C87A09">
        <w:rPr>
          <w:rFonts w:asciiTheme="minorHAnsi" w:hAnsiTheme="minorHAnsi"/>
        </w:rPr>
        <w:lastRenderedPageBreak/>
        <w:t>Priority Two</w:t>
      </w:r>
      <w:r w:rsidR="00557D68" w:rsidRPr="00C87A09">
        <w:rPr>
          <w:rFonts w:asciiTheme="minorHAnsi" w:hAnsiTheme="minorHAnsi"/>
          <w:lang w:val="en-AU"/>
        </w:rPr>
        <w:t xml:space="preserve">: </w:t>
      </w:r>
      <w:r w:rsidR="00557D68" w:rsidRPr="00C87A09">
        <w:rPr>
          <w:rFonts w:asciiTheme="minorHAnsi" w:hAnsiTheme="minorHAnsi"/>
          <w:b/>
          <w:bCs w:val="0"/>
          <w:color w:val="000000"/>
        </w:rPr>
        <w:t>Improvement in student wellbeing</w:t>
      </w:r>
    </w:p>
    <w:p w:rsidR="00C34678" w:rsidRPr="00C87A09" w:rsidRDefault="00C34678" w:rsidP="00C34678">
      <w:pPr>
        <w:pStyle w:val="ListBulletLeadIn"/>
        <w:rPr>
          <w:b/>
        </w:rPr>
      </w:pPr>
      <w:r w:rsidRPr="00C87A09">
        <w:rPr>
          <w:b/>
        </w:rPr>
        <w:t>Student outcomes to be achieved through this priority include:</w:t>
      </w:r>
    </w:p>
    <w:p w:rsidR="001C52ED" w:rsidRDefault="001C52ED" w:rsidP="001C52ED">
      <w:pPr>
        <w:pStyle w:val="ListParagraph"/>
        <w:numPr>
          <w:ilvl w:val="0"/>
          <w:numId w:val="21"/>
        </w:numPr>
      </w:pPr>
      <w:r>
        <w:t>Students feel safe</w:t>
      </w:r>
    </w:p>
    <w:p w:rsidR="001C52ED" w:rsidRDefault="001C52ED" w:rsidP="001C52ED">
      <w:pPr>
        <w:pStyle w:val="ListParagraph"/>
        <w:numPr>
          <w:ilvl w:val="0"/>
          <w:numId w:val="21"/>
        </w:numPr>
      </w:pPr>
      <w:r>
        <w:t>Students feel connected to school and peers</w:t>
      </w:r>
    </w:p>
    <w:p w:rsidR="001C52ED" w:rsidRDefault="001C52ED" w:rsidP="001C52ED">
      <w:pPr>
        <w:pStyle w:val="ListParagraph"/>
        <w:numPr>
          <w:ilvl w:val="0"/>
          <w:numId w:val="21"/>
        </w:numPr>
      </w:pPr>
      <w:r>
        <w:t>Improving student resilience and self esteem</w:t>
      </w:r>
    </w:p>
    <w:p w:rsidR="00C34678" w:rsidRPr="00D76457" w:rsidRDefault="001C52ED" w:rsidP="001C52ED">
      <w:pPr>
        <w:pStyle w:val="ListBullet"/>
        <w:numPr>
          <w:ilvl w:val="0"/>
          <w:numId w:val="21"/>
        </w:numPr>
      </w:pPr>
      <w:r>
        <w:t>Improving student persistence and respect</w:t>
      </w:r>
    </w:p>
    <w:p w:rsidR="00C34678" w:rsidRPr="00C87A09" w:rsidRDefault="00C34678" w:rsidP="001C52ED">
      <w:pPr>
        <w:pStyle w:val="Heading3"/>
        <w:rPr>
          <w:rFonts w:asciiTheme="minorHAnsi" w:hAnsiTheme="minorHAnsi"/>
          <w:b/>
          <w:sz w:val="22"/>
          <w:szCs w:val="22"/>
        </w:rPr>
      </w:pPr>
      <w:r w:rsidRPr="00C87A09">
        <w:rPr>
          <w:rFonts w:asciiTheme="minorHAnsi" w:hAnsiTheme="minorHAnsi"/>
          <w:b/>
          <w:sz w:val="22"/>
          <w:szCs w:val="22"/>
        </w:rPr>
        <w:t>Targets</w:t>
      </w:r>
      <w:r w:rsidR="001C52ED" w:rsidRPr="00C87A09">
        <w:rPr>
          <w:rFonts w:asciiTheme="minorHAnsi" w:hAnsiTheme="minorHAnsi"/>
          <w:b/>
          <w:sz w:val="22"/>
          <w:szCs w:val="22"/>
          <w:lang w:val="en-AU"/>
        </w:rPr>
        <w:t xml:space="preserve"> </w:t>
      </w:r>
      <w:proofErr w:type="spellStart"/>
      <w:r w:rsidR="001C52ED" w:rsidRPr="00C87A09">
        <w:rPr>
          <w:rFonts w:asciiTheme="minorHAnsi" w:hAnsiTheme="minorHAnsi"/>
          <w:b/>
          <w:sz w:val="22"/>
          <w:szCs w:val="22"/>
          <w:lang w:val="en-AU"/>
        </w:rPr>
        <w:t>b</w:t>
      </w:r>
      <w:r w:rsidR="00E05D0A" w:rsidRPr="00C87A09">
        <w:rPr>
          <w:rFonts w:asciiTheme="minorHAnsi" w:hAnsiTheme="minorHAnsi"/>
          <w:b/>
          <w:sz w:val="22"/>
          <w:szCs w:val="22"/>
        </w:rPr>
        <w:t>y</w:t>
      </w:r>
      <w:proofErr w:type="spellEnd"/>
      <w:r w:rsidR="00E05D0A" w:rsidRPr="00C87A09">
        <w:rPr>
          <w:rFonts w:asciiTheme="minorHAnsi" w:hAnsiTheme="minorHAnsi"/>
          <w:b/>
          <w:sz w:val="22"/>
          <w:szCs w:val="22"/>
        </w:rPr>
        <w:t xml:space="preserve"> the end of 2022</w:t>
      </w:r>
      <w:r w:rsidRPr="00C87A09">
        <w:rPr>
          <w:rFonts w:asciiTheme="minorHAnsi" w:hAnsiTheme="minorHAnsi"/>
          <w:b/>
          <w:sz w:val="22"/>
          <w:szCs w:val="22"/>
        </w:rPr>
        <w:t xml:space="preserve"> we will achieve:</w:t>
      </w:r>
    </w:p>
    <w:p w:rsidR="00C34678" w:rsidRPr="00884C4E" w:rsidRDefault="00C837F3" w:rsidP="00557D68">
      <w:pPr>
        <w:pStyle w:val="ListBullet"/>
        <w:rPr>
          <w:bCs/>
        </w:rPr>
      </w:pPr>
      <w:r w:rsidRPr="00884C4E">
        <w:rPr>
          <w:bCs/>
        </w:rPr>
        <w:t>School Satisfaction data indicates that 95% of parents surveyed believe student behaviour is well managed at this school.</w:t>
      </w:r>
    </w:p>
    <w:p w:rsidR="00C837F3" w:rsidRPr="00884C4E" w:rsidRDefault="00C837F3" w:rsidP="00557D68">
      <w:pPr>
        <w:pStyle w:val="ListBullet"/>
        <w:rPr>
          <w:bCs/>
        </w:rPr>
      </w:pPr>
      <w:r w:rsidRPr="00884C4E">
        <w:rPr>
          <w:bCs/>
        </w:rPr>
        <w:t>School Satisfaction data indicates that 95% of parents surveyed believe their child feels safe at this school.</w:t>
      </w:r>
    </w:p>
    <w:p w:rsidR="00C837F3" w:rsidRPr="00884C4E" w:rsidRDefault="00C837F3" w:rsidP="00557D68">
      <w:pPr>
        <w:pStyle w:val="ListBullet"/>
        <w:rPr>
          <w:bCs/>
        </w:rPr>
      </w:pPr>
      <w:r w:rsidRPr="00884C4E">
        <w:rPr>
          <w:bCs/>
        </w:rPr>
        <w:t>School Satisfaction data indicates that 100% of parents surveyed believe they are overall satisfied with this school</w:t>
      </w:r>
    </w:p>
    <w:p w:rsidR="00413492" w:rsidRPr="00884C4E" w:rsidRDefault="00413492" w:rsidP="00413492">
      <w:pPr>
        <w:pStyle w:val="ListBullet"/>
        <w:numPr>
          <w:ilvl w:val="0"/>
          <w:numId w:val="0"/>
        </w:numPr>
        <w:ind w:left="357"/>
        <w:rPr>
          <w:bCs/>
        </w:rPr>
      </w:pPr>
    </w:p>
    <w:p w:rsidR="00413492" w:rsidRPr="00884C4E" w:rsidRDefault="00413492" w:rsidP="00413492">
      <w:pPr>
        <w:pStyle w:val="ListBullet"/>
        <w:rPr>
          <w:bCs/>
        </w:rPr>
      </w:pPr>
      <w:r w:rsidRPr="00884C4E">
        <w:rPr>
          <w:bCs/>
        </w:rPr>
        <w:t>School Satisfaction data indicates that 95% of students surveyed believe student behaviour is well managed at this school.</w:t>
      </w:r>
    </w:p>
    <w:p w:rsidR="00413492" w:rsidRPr="00884C4E" w:rsidRDefault="00413492" w:rsidP="00413492">
      <w:pPr>
        <w:pStyle w:val="ListBullet"/>
        <w:rPr>
          <w:bCs/>
        </w:rPr>
      </w:pPr>
      <w:r w:rsidRPr="00884C4E">
        <w:rPr>
          <w:bCs/>
        </w:rPr>
        <w:t>School Satisfaction data indicates that 95% of students surveyed believe they feel safe at this school.</w:t>
      </w:r>
    </w:p>
    <w:p w:rsidR="00413492" w:rsidRPr="00884C4E" w:rsidRDefault="00413492" w:rsidP="00413492">
      <w:pPr>
        <w:pStyle w:val="ListBullet"/>
        <w:rPr>
          <w:bCs/>
        </w:rPr>
      </w:pPr>
      <w:r w:rsidRPr="00884C4E">
        <w:rPr>
          <w:bCs/>
        </w:rPr>
        <w:t>School Satisfaction data indicates that 100% of students surveyed believe they are overall satisfied with this school</w:t>
      </w:r>
    </w:p>
    <w:p w:rsidR="00C837F3" w:rsidRDefault="00C837F3" w:rsidP="00413492">
      <w:pPr>
        <w:pStyle w:val="ListBullet"/>
        <w:numPr>
          <w:ilvl w:val="0"/>
          <w:numId w:val="0"/>
        </w:numPr>
        <w:ind w:left="357"/>
      </w:pPr>
    </w:p>
    <w:p w:rsidR="00C34678" w:rsidRPr="00C87A09" w:rsidRDefault="00C34678" w:rsidP="00C87A09">
      <w:pPr>
        <w:pStyle w:val="DropDownLeadIn"/>
        <w:rPr>
          <w:vanish/>
        </w:rPr>
      </w:pPr>
      <w:r w:rsidRPr="00C87A09">
        <w:rPr>
          <w:b/>
        </w:rPr>
        <w:t xml:space="preserve">National School Improvement Tool </w:t>
      </w:r>
      <w:r w:rsidR="00AD590A" w:rsidRPr="00C87A09">
        <w:rPr>
          <w:b/>
        </w:rPr>
        <w:t xml:space="preserve">– </w:t>
      </w:r>
      <w:r w:rsidRPr="00C87A09">
        <w:rPr>
          <w:b/>
        </w:rPr>
        <w:t>Domain focus</w:t>
      </w:r>
      <w:r w:rsidRPr="00E40915">
        <w:t>:</w:t>
      </w:r>
      <w:r w:rsidRPr="00E40915">
        <w:rPr>
          <w:rStyle w:val="Strong"/>
          <w:b w:val="0"/>
        </w:rPr>
        <w:t xml:space="preserve"> </w:t>
      </w:r>
      <w:sdt>
        <w:sdtPr>
          <w:alias w:val="National School Improvement Tool domain selector"/>
          <w:tag w:val="National School Improvement Tool domain selector"/>
          <w:id w:val="752933816"/>
          <w:placeholder>
            <w:docPart w:val="C26CAB76EC414F59B2EF4697928FA4E0"/>
          </w:placeholder>
          <w:comboBox>
            <w:listItem w:value="Choose an item."/>
            <w:listItem w:displayText="Domain 1 - An explicit improvement agenda" w:value="Domain 1 - An explicit improvement agenda"/>
            <w:listItem w:displayText="Domain 2 - Analysis and discussion of data" w:value="Domain 2 - Analysis and discussion of data"/>
            <w:listItem w:displayText="Domain 3 - A culture that promotes learning" w:value="Domain 3 - A culture that promotes learning"/>
            <w:listItem w:displayText="Domain 4 - Targeted use of school resources" w:value="Domain 4 - Targeted use of school resources"/>
            <w:listItem w:displayText="Domain 5 - An expert teaching team" w:value="Domain 5 - An expert teaching team"/>
            <w:listItem w:displayText="Domain 6 - Systematic curriculum delivery" w:value="Domain 6 - Systematic curriculum delivery"/>
            <w:listItem w:displayText="Domain 7 - Differentiated teaching and learning" w:value="Domain 7 - Differentiated teaching and learning"/>
            <w:listItem w:displayText="Domain 8 - Effective pedagogical practices" w:value="Domain 8 - Effective pedagogical practices"/>
            <w:listItem w:displayText="Domain 9 - School-community partnerships" w:value="Domain 9 - School-community partnerships"/>
          </w:comboBox>
        </w:sdtPr>
        <w:sdtEndPr/>
        <w:sdtContent>
          <w:r w:rsidR="00557D68">
            <w:t>Domain 3 - A culture that promotes learning</w:t>
          </w:r>
        </w:sdtContent>
      </w:sdt>
    </w:p>
    <w:p w:rsidR="00C87A09" w:rsidRDefault="00C87A09" w:rsidP="00C87A09">
      <w:pPr>
        <w:pStyle w:val="DropDownLeadIn"/>
        <w:spacing w:before="0"/>
        <w:rPr>
          <w:b/>
        </w:rPr>
      </w:pPr>
    </w:p>
    <w:p w:rsidR="00C34678" w:rsidRPr="00C87A09" w:rsidRDefault="00C34678" w:rsidP="00C87A09">
      <w:pPr>
        <w:pStyle w:val="DropDownLeadIn"/>
        <w:spacing w:before="0"/>
        <w:rPr>
          <w:rStyle w:val="Strong"/>
          <w:b w:val="0"/>
          <w:i w:val="0"/>
          <w:vanish/>
        </w:rPr>
      </w:pPr>
      <w:r w:rsidRPr="00C87A09">
        <w:rPr>
          <w:b/>
        </w:rPr>
        <w:t>National Quality Standard – Quality Area focus</w:t>
      </w:r>
      <w:r w:rsidRPr="00E40915">
        <w:t>:</w:t>
      </w:r>
      <w:r w:rsidRPr="00E40915">
        <w:rPr>
          <w:rStyle w:val="Strong"/>
          <w:b w:val="0"/>
        </w:rPr>
        <w:t xml:space="preserve"> </w:t>
      </w:r>
      <w:sdt>
        <w:sdtPr>
          <w:rPr>
            <w:rStyle w:val="Strong"/>
            <w:b w:val="0"/>
            <w:i w:val="0"/>
          </w:rPr>
          <w:alias w:val="National Quality Standard Quality Area selector"/>
          <w:tag w:val="National Quality Standard Quality Area selector"/>
          <w:id w:val="-1887164257"/>
          <w:placeholder>
            <w:docPart w:val="C26CAB76EC414F59B2EF4697928FA4E0"/>
          </w:placeholder>
          <w:comboBox>
            <w:listItem w:value="Choose an item."/>
            <w:listItem w:displayText="N/A" w:value="N/A"/>
            <w:listItem w:displayText="Quality Area 1 - Educational program and practice" w:value="Quality Area 1 - Educational program and practice"/>
            <w:listItem w:displayText="Quality Area 2 - Children’s health and safety" w:value="Quality Area 2 - Children’s health and safety"/>
            <w:listItem w:displayText="Quality Area 3 - Physical environment" w:value="Quality Area 3 - Physical environment"/>
            <w:listItem w:displayText="Quality Area 4 - Staffing arrangements" w:value="Quality Area 4 - Staffing arrangements"/>
            <w:listItem w:displayText="Quality Area 5 - Relationships with children" w:value="Quality Area 5 - Relationships with children"/>
            <w:listItem w:displayText="Quality Area 6 - Collaborative partnerships with families and communities" w:value="Quality Area 6 - Collaborative partnerships with families and communities"/>
            <w:listItem w:displayText="Quality Area 7 - Leadership and service management" w:value="Quality Area 7 - Leadership and service management"/>
          </w:comboBox>
        </w:sdtPr>
        <w:sdtEndPr>
          <w:rPr>
            <w:rStyle w:val="Strong"/>
          </w:rPr>
        </w:sdtEndPr>
        <w:sdtContent>
          <w:r w:rsidR="00557D68">
            <w:rPr>
              <w:rStyle w:val="Strong"/>
              <w:b w:val="0"/>
              <w:i w:val="0"/>
            </w:rPr>
            <w:t>Quality Area 5 - Relationships with children</w:t>
          </w:r>
        </w:sdtContent>
      </w:sdt>
    </w:p>
    <w:p w:rsidR="00C34678" w:rsidRPr="00C87A09" w:rsidRDefault="00C34678" w:rsidP="002E3644">
      <w:pPr>
        <w:spacing w:after="240"/>
        <w:rPr>
          <w:b/>
        </w:rPr>
      </w:pPr>
      <w:r w:rsidRPr="00C87A09">
        <w:rPr>
          <w:b/>
        </w:rPr>
        <w:t>Education Directorate Prioriti</w:t>
      </w:r>
      <w:r w:rsidR="00557D68" w:rsidRPr="00C87A09">
        <w:rPr>
          <w:b/>
        </w:rPr>
        <w:t xml:space="preserve">es: </w:t>
      </w:r>
    </w:p>
    <w:tbl>
      <w:tblPr>
        <w:tblStyle w:val="TableGrid"/>
        <w:tblW w:w="14073" w:type="dxa"/>
        <w:tblCellMar>
          <w:top w:w="113" w:type="dxa"/>
          <w:bottom w:w="113" w:type="dxa"/>
        </w:tblCellMar>
        <w:tblLook w:val="04A0" w:firstRow="1" w:lastRow="0" w:firstColumn="1" w:lastColumn="0" w:noHBand="0" w:noVBand="1"/>
      </w:tblPr>
      <w:tblGrid>
        <w:gridCol w:w="2898"/>
        <w:gridCol w:w="1710"/>
        <w:gridCol w:w="2160"/>
        <w:gridCol w:w="2160"/>
        <w:gridCol w:w="5145"/>
      </w:tblGrid>
      <w:tr w:rsidR="00C34678" w:rsidRPr="00F85128" w:rsidTr="006E0F56">
        <w:tc>
          <w:tcPr>
            <w:tcW w:w="2898" w:type="dxa"/>
          </w:tcPr>
          <w:p w:rsidR="00C34678" w:rsidRPr="00F85128" w:rsidRDefault="00C34678" w:rsidP="00D67C78">
            <w:pPr>
              <w:pStyle w:val="TableBodyLeft"/>
              <w:rPr>
                <w:b/>
              </w:rPr>
            </w:pPr>
            <w:r w:rsidRPr="00F85128">
              <w:rPr>
                <w:b/>
              </w:rPr>
              <w:t xml:space="preserve">Key </w:t>
            </w:r>
            <w:r>
              <w:rPr>
                <w:b/>
              </w:rPr>
              <w:t>Improvement Strategies</w:t>
            </w:r>
          </w:p>
        </w:tc>
        <w:tc>
          <w:tcPr>
            <w:tcW w:w="1710" w:type="dxa"/>
          </w:tcPr>
          <w:p w:rsidR="00C34678" w:rsidRPr="00F85128" w:rsidRDefault="00C34678" w:rsidP="00D67C78">
            <w:pPr>
              <w:pStyle w:val="TableBodyLeft"/>
              <w:rPr>
                <w:b/>
              </w:rPr>
            </w:pPr>
            <w:r>
              <w:rPr>
                <w:b/>
              </w:rPr>
              <w:t>Timeline(s)</w:t>
            </w:r>
          </w:p>
        </w:tc>
        <w:tc>
          <w:tcPr>
            <w:tcW w:w="2160" w:type="dxa"/>
          </w:tcPr>
          <w:p w:rsidR="00C34678" w:rsidRPr="00F85128" w:rsidRDefault="00C34678" w:rsidP="00D67C78">
            <w:pPr>
              <w:pStyle w:val="TableBodyLeft"/>
              <w:rPr>
                <w:b/>
              </w:rPr>
            </w:pPr>
            <w:r>
              <w:rPr>
                <w:b/>
              </w:rPr>
              <w:t>Responsibility</w:t>
            </w:r>
          </w:p>
        </w:tc>
        <w:tc>
          <w:tcPr>
            <w:tcW w:w="2160" w:type="dxa"/>
          </w:tcPr>
          <w:p w:rsidR="00C34678" w:rsidRPr="00F85128" w:rsidRDefault="00C34678" w:rsidP="00D67C78">
            <w:pPr>
              <w:pStyle w:val="TableBodyLeft"/>
              <w:rPr>
                <w:b/>
              </w:rPr>
            </w:pPr>
            <w:r w:rsidRPr="00F85128">
              <w:rPr>
                <w:b/>
              </w:rPr>
              <w:t>Targeted Resources</w:t>
            </w:r>
          </w:p>
        </w:tc>
        <w:tc>
          <w:tcPr>
            <w:tcW w:w="5145" w:type="dxa"/>
          </w:tcPr>
          <w:p w:rsidR="00C34678" w:rsidRPr="00F85128" w:rsidRDefault="00C34678" w:rsidP="00D67C78">
            <w:pPr>
              <w:pStyle w:val="TableBodyLeft"/>
              <w:rPr>
                <w:b/>
              </w:rPr>
            </w:pPr>
            <w:r>
              <w:rPr>
                <w:b/>
              </w:rPr>
              <w:t>Key Performance Indicators</w:t>
            </w:r>
          </w:p>
        </w:tc>
      </w:tr>
      <w:tr w:rsidR="00C34678" w:rsidTr="006E0F56">
        <w:trPr>
          <w:trHeight w:val="22"/>
          <w:hidden/>
        </w:trPr>
        <w:tc>
          <w:tcPr>
            <w:tcW w:w="2898" w:type="dxa"/>
          </w:tcPr>
          <w:p w:rsidR="00B77CD6" w:rsidRPr="00B77CD6" w:rsidRDefault="00B77CD6" w:rsidP="00B77CD6">
            <w:pPr>
              <w:pStyle w:val="ListParagraph"/>
              <w:numPr>
                <w:ilvl w:val="0"/>
                <w:numId w:val="14"/>
              </w:numPr>
              <w:spacing w:line="240" w:lineRule="auto"/>
              <w:contextualSpacing w:val="0"/>
              <w:rPr>
                <w:rFonts w:asciiTheme="minorHAnsi" w:eastAsia="Times New Roman" w:hAnsiTheme="minorHAnsi"/>
                <w:vanish/>
                <w:lang w:val="en-US" w:eastAsia="x-none"/>
              </w:rPr>
            </w:pPr>
          </w:p>
          <w:p w:rsidR="00C34678" w:rsidRPr="00557D68" w:rsidRDefault="00557D68" w:rsidP="00557D68">
            <w:pPr>
              <w:pStyle w:val="TableBodyLeft"/>
              <w:numPr>
                <w:ilvl w:val="1"/>
                <w:numId w:val="14"/>
              </w:numPr>
              <w:ind w:left="454"/>
            </w:pPr>
            <w:r w:rsidRPr="00557D68">
              <w:rPr>
                <w:rFonts w:cs="Arial"/>
                <w:color w:val="000000"/>
              </w:rPr>
              <w:t>Embed the PBL framework as a whole school approach to wellbeing</w:t>
            </w:r>
          </w:p>
        </w:tc>
        <w:tc>
          <w:tcPr>
            <w:tcW w:w="1710" w:type="dxa"/>
          </w:tcPr>
          <w:p w:rsidR="00C34678" w:rsidRPr="00F85128" w:rsidRDefault="00377321" w:rsidP="00D67C78">
            <w:pPr>
              <w:pStyle w:val="TableBodyLeft"/>
            </w:pPr>
            <w:r>
              <w:t>2018 - 2019</w:t>
            </w:r>
          </w:p>
        </w:tc>
        <w:tc>
          <w:tcPr>
            <w:tcW w:w="2160" w:type="dxa"/>
          </w:tcPr>
          <w:p w:rsidR="00C34678" w:rsidRPr="00F85128" w:rsidRDefault="002155C2" w:rsidP="00D67C78">
            <w:pPr>
              <w:pStyle w:val="TableBodyLeft"/>
            </w:pPr>
            <w:r>
              <w:t>PBL team and all staff</w:t>
            </w:r>
          </w:p>
        </w:tc>
        <w:tc>
          <w:tcPr>
            <w:tcW w:w="2160" w:type="dxa"/>
          </w:tcPr>
          <w:p w:rsidR="00C34678" w:rsidRPr="00F85128" w:rsidRDefault="004F467B" w:rsidP="00D67C78">
            <w:pPr>
              <w:pStyle w:val="TableBodyLeft"/>
            </w:pPr>
            <w:r>
              <w:t>PLC and external funding</w:t>
            </w:r>
          </w:p>
        </w:tc>
        <w:tc>
          <w:tcPr>
            <w:tcW w:w="5145" w:type="dxa"/>
          </w:tcPr>
          <w:p w:rsidR="00C34678" w:rsidRDefault="006E0F56" w:rsidP="00CB7ACF">
            <w:pPr>
              <w:pStyle w:val="TableBodyLeft"/>
              <w:numPr>
                <w:ilvl w:val="0"/>
                <w:numId w:val="30"/>
              </w:numPr>
            </w:pPr>
            <w:r>
              <w:t>Pre and post data on</w:t>
            </w:r>
            <w:r w:rsidR="004F467B">
              <w:t xml:space="preserve"> Whole School processes and non-</w:t>
            </w:r>
            <w:r>
              <w:t>classroom settings</w:t>
            </w:r>
            <w:r w:rsidR="005F1F90">
              <w:t xml:space="preserve"> (SAS)</w:t>
            </w:r>
          </w:p>
          <w:p w:rsidR="00CB7ACF" w:rsidRDefault="00CB7ACF" w:rsidP="00CB7ACF">
            <w:pPr>
              <w:pStyle w:val="TableBodyLeft"/>
              <w:ind w:left="720"/>
            </w:pPr>
          </w:p>
          <w:p w:rsidR="00CB7ACF" w:rsidRDefault="005F1F90" w:rsidP="00CB7ACF">
            <w:pPr>
              <w:pStyle w:val="TableBodyLeft"/>
              <w:numPr>
                <w:ilvl w:val="0"/>
                <w:numId w:val="30"/>
              </w:numPr>
            </w:pPr>
            <w:r>
              <w:t>10%</w:t>
            </w:r>
            <w:r w:rsidR="00413492">
              <w:t xml:space="preserve"> I</w:t>
            </w:r>
            <w:r w:rsidR="00CB7ACF" w:rsidRPr="00CB7ACF">
              <w:t xml:space="preserve">ncrease in the proportion of parents who indicate satisfaction related to student </w:t>
            </w:r>
            <w:proofErr w:type="spellStart"/>
            <w:r w:rsidR="00CB7ACF" w:rsidRPr="00CB7ACF">
              <w:lastRenderedPageBreak/>
              <w:t>behaviour</w:t>
            </w:r>
            <w:proofErr w:type="spellEnd"/>
            <w:r w:rsidR="00CB7ACF" w:rsidRPr="00CB7ACF">
              <w:t xml:space="preserve"> being well managed and that their child feels safe at school</w:t>
            </w:r>
          </w:p>
          <w:p w:rsidR="00CB7ACF" w:rsidRDefault="00CB7ACF" w:rsidP="00CB7ACF">
            <w:pPr>
              <w:pStyle w:val="TableBodyLeft"/>
            </w:pPr>
          </w:p>
          <w:p w:rsidR="00CB7ACF" w:rsidRDefault="005F1F90" w:rsidP="00CB7ACF">
            <w:pPr>
              <w:widowControl w:val="0"/>
              <w:numPr>
                <w:ilvl w:val="0"/>
                <w:numId w:val="30"/>
              </w:numPr>
              <w:spacing w:after="200" w:line="240" w:lineRule="auto"/>
              <w:contextualSpacing/>
              <w:rPr>
                <w:lang w:val="en-US"/>
              </w:rPr>
            </w:pPr>
            <w:r>
              <w:rPr>
                <w:lang w:val="en-US"/>
              </w:rPr>
              <w:t>T</w:t>
            </w:r>
            <w:r w:rsidR="00CB7ACF">
              <w:rPr>
                <w:lang w:val="en-US"/>
              </w:rPr>
              <w:t xml:space="preserve">he </w:t>
            </w:r>
            <w:r w:rsidR="00CB7ACF" w:rsidRPr="004179C5">
              <w:rPr>
                <w:lang w:val="en-US"/>
              </w:rPr>
              <w:t xml:space="preserve">student safety </w:t>
            </w:r>
            <w:proofErr w:type="gramStart"/>
            <w:r w:rsidR="00CB7ACF" w:rsidRPr="004179C5">
              <w:rPr>
                <w:lang w:val="en-US"/>
              </w:rPr>
              <w:t>mean</w:t>
            </w:r>
            <w:proofErr w:type="gramEnd"/>
            <w:r w:rsidR="00CB7ACF" w:rsidRPr="004179C5">
              <w:rPr>
                <w:lang w:val="en-US"/>
              </w:rPr>
              <w:t xml:space="preserve"> for each </w:t>
            </w:r>
            <w:r w:rsidR="00CB7ACF">
              <w:rPr>
                <w:lang w:val="en-US"/>
              </w:rPr>
              <w:t>year group from years 3-6 be 3.8</w:t>
            </w:r>
            <w:r w:rsidR="00CB7ACF" w:rsidRPr="004179C5">
              <w:rPr>
                <w:lang w:val="en-US"/>
              </w:rPr>
              <w:t xml:space="preserve"> or higher in the Feelings About Yourself and School Survey.</w:t>
            </w:r>
          </w:p>
          <w:p w:rsidR="00CB7ACF" w:rsidRPr="004179C5" w:rsidRDefault="00CB7ACF" w:rsidP="00CB7ACF">
            <w:pPr>
              <w:widowControl w:val="0"/>
              <w:spacing w:after="200" w:line="240" w:lineRule="auto"/>
              <w:contextualSpacing/>
              <w:rPr>
                <w:lang w:val="en-US"/>
              </w:rPr>
            </w:pPr>
          </w:p>
          <w:p w:rsidR="00CB7ACF" w:rsidRPr="00CB7ACF" w:rsidRDefault="005F1F90" w:rsidP="00CB7ACF">
            <w:pPr>
              <w:widowControl w:val="0"/>
              <w:numPr>
                <w:ilvl w:val="0"/>
                <w:numId w:val="30"/>
              </w:numPr>
              <w:spacing w:after="200" w:line="240" w:lineRule="auto"/>
              <w:contextualSpacing/>
              <w:rPr>
                <w:lang w:val="en-US"/>
              </w:rPr>
            </w:pPr>
            <w:r>
              <w:rPr>
                <w:lang w:val="en-US"/>
              </w:rPr>
              <w:t xml:space="preserve"> T</w:t>
            </w:r>
            <w:r w:rsidR="00CB7ACF">
              <w:rPr>
                <w:lang w:val="en-US"/>
              </w:rPr>
              <w:t>he s</w:t>
            </w:r>
            <w:r w:rsidR="00CB7ACF" w:rsidRPr="004179C5">
              <w:rPr>
                <w:lang w:val="en-US"/>
              </w:rPr>
              <w:t>tudent Self Esteem mean for each year group from years 3-6 be 4.0 or higher in the Feelings About Yourself and School Survey.</w:t>
            </w:r>
          </w:p>
        </w:tc>
      </w:tr>
      <w:tr w:rsidR="00C34678" w:rsidTr="006E0F56">
        <w:tc>
          <w:tcPr>
            <w:tcW w:w="2898" w:type="dxa"/>
          </w:tcPr>
          <w:p w:rsidR="00C34678" w:rsidRPr="00557D68" w:rsidRDefault="00557D68" w:rsidP="00557D68">
            <w:pPr>
              <w:pStyle w:val="TableBodyLeft"/>
              <w:numPr>
                <w:ilvl w:val="1"/>
                <w:numId w:val="14"/>
              </w:numPr>
              <w:ind w:left="454"/>
            </w:pPr>
            <w:r w:rsidRPr="00557D68">
              <w:rPr>
                <w:rFonts w:cs="Arial"/>
                <w:color w:val="000000"/>
              </w:rPr>
              <w:lastRenderedPageBreak/>
              <w:t>Embed a culture of analysis of reliable data in Social and Emotional wellbeing to inform teaching and learning</w:t>
            </w:r>
          </w:p>
        </w:tc>
        <w:tc>
          <w:tcPr>
            <w:tcW w:w="1710" w:type="dxa"/>
          </w:tcPr>
          <w:p w:rsidR="00C34678" w:rsidRPr="00F85128" w:rsidRDefault="00377321" w:rsidP="00D67C78">
            <w:pPr>
              <w:pStyle w:val="TableBodyLeft"/>
            </w:pPr>
            <w:r>
              <w:t>2018- 2020</w:t>
            </w:r>
          </w:p>
        </w:tc>
        <w:tc>
          <w:tcPr>
            <w:tcW w:w="2160" w:type="dxa"/>
          </w:tcPr>
          <w:p w:rsidR="00C34678" w:rsidRPr="00F85128" w:rsidRDefault="002155C2" w:rsidP="00D67C78">
            <w:pPr>
              <w:pStyle w:val="TableBodyLeft"/>
            </w:pPr>
            <w:r>
              <w:t>Student engagement team and teachers</w:t>
            </w:r>
          </w:p>
        </w:tc>
        <w:tc>
          <w:tcPr>
            <w:tcW w:w="2160" w:type="dxa"/>
          </w:tcPr>
          <w:p w:rsidR="00C34678" w:rsidRPr="00F85128" w:rsidRDefault="004F467B" w:rsidP="00D67C78">
            <w:pPr>
              <w:pStyle w:val="TableBodyLeft"/>
            </w:pPr>
            <w:r>
              <w:t>Online surveys and PLC</w:t>
            </w:r>
          </w:p>
        </w:tc>
        <w:tc>
          <w:tcPr>
            <w:tcW w:w="5145" w:type="dxa"/>
          </w:tcPr>
          <w:p w:rsidR="006E0F56" w:rsidRDefault="006E0F56" w:rsidP="00413492">
            <w:pPr>
              <w:widowControl w:val="0"/>
              <w:spacing w:after="200" w:line="240" w:lineRule="auto"/>
              <w:contextualSpacing/>
              <w:rPr>
                <w:b/>
                <w:lang w:val="en-US"/>
              </w:rPr>
            </w:pPr>
          </w:p>
          <w:p w:rsidR="00CB7ACF" w:rsidRPr="006E0F56" w:rsidRDefault="00CB7ACF" w:rsidP="00CB7ACF">
            <w:pPr>
              <w:widowControl w:val="0"/>
              <w:spacing w:after="200" w:line="240" w:lineRule="auto"/>
              <w:ind w:left="720"/>
              <w:contextualSpacing/>
              <w:rPr>
                <w:b/>
                <w:lang w:val="en-US"/>
              </w:rPr>
            </w:pPr>
          </w:p>
          <w:p w:rsidR="006E0F56" w:rsidRPr="00CB7ACF" w:rsidRDefault="005F1F90" w:rsidP="006E0F56">
            <w:pPr>
              <w:widowControl w:val="0"/>
              <w:numPr>
                <w:ilvl w:val="0"/>
                <w:numId w:val="28"/>
              </w:numPr>
              <w:spacing w:after="200" w:line="240" w:lineRule="auto"/>
              <w:contextualSpacing/>
              <w:rPr>
                <w:lang w:val="en-US"/>
              </w:rPr>
            </w:pPr>
            <w:r>
              <w:rPr>
                <w:lang w:val="en-US"/>
              </w:rPr>
              <w:t>10%</w:t>
            </w:r>
            <w:r w:rsidR="006E0F56" w:rsidRPr="004179C5">
              <w:rPr>
                <w:lang w:val="en-US"/>
              </w:rPr>
              <w:t xml:space="preserve"> increase in the prop</w:t>
            </w:r>
            <w:r w:rsidR="006E0F56">
              <w:rPr>
                <w:lang w:val="en-US"/>
              </w:rPr>
              <w:t>ortion of students</w:t>
            </w:r>
            <w:r w:rsidR="006E0F56" w:rsidRPr="004179C5">
              <w:rPr>
                <w:lang w:val="en-US"/>
              </w:rPr>
              <w:t xml:space="preserve"> who agree/strongly agree with the satisfaction survey </w:t>
            </w:r>
            <w:proofErr w:type="gramStart"/>
            <w:r w:rsidR="006E0F56" w:rsidRPr="004179C5">
              <w:rPr>
                <w:lang w:val="en-US"/>
              </w:rPr>
              <w:t xml:space="preserve">item </w:t>
            </w:r>
            <w:r w:rsidR="006E0F56">
              <w:rPr>
                <w:i/>
                <w:lang w:val="en-US"/>
              </w:rPr>
              <w:t xml:space="preserve"> I</w:t>
            </w:r>
            <w:proofErr w:type="gramEnd"/>
            <w:r w:rsidR="006E0F56">
              <w:rPr>
                <w:i/>
                <w:lang w:val="en-US"/>
              </w:rPr>
              <w:t xml:space="preserve"> feel </w:t>
            </w:r>
            <w:r w:rsidR="006E0F56" w:rsidRPr="004179C5">
              <w:rPr>
                <w:i/>
                <w:lang w:val="en-US"/>
              </w:rPr>
              <w:t>safe at my school.</w:t>
            </w:r>
          </w:p>
          <w:p w:rsidR="00CB7ACF" w:rsidRPr="004179C5" w:rsidRDefault="00CB7ACF" w:rsidP="00CB7ACF">
            <w:pPr>
              <w:widowControl w:val="0"/>
              <w:spacing w:after="200" w:line="240" w:lineRule="auto"/>
              <w:contextualSpacing/>
              <w:rPr>
                <w:lang w:val="en-US"/>
              </w:rPr>
            </w:pPr>
          </w:p>
          <w:p w:rsidR="006E0F56" w:rsidRPr="00CB7ACF" w:rsidRDefault="005F1F90" w:rsidP="006E0F56">
            <w:pPr>
              <w:widowControl w:val="0"/>
              <w:numPr>
                <w:ilvl w:val="0"/>
                <w:numId w:val="28"/>
              </w:numPr>
              <w:spacing w:after="200" w:line="240" w:lineRule="auto"/>
              <w:contextualSpacing/>
              <w:rPr>
                <w:lang w:val="en-US"/>
              </w:rPr>
            </w:pPr>
            <w:r>
              <w:rPr>
                <w:lang w:val="en-US"/>
              </w:rPr>
              <w:t>10%</w:t>
            </w:r>
            <w:r w:rsidR="006E0F56" w:rsidRPr="004179C5">
              <w:rPr>
                <w:lang w:val="en-US"/>
              </w:rPr>
              <w:t xml:space="preserve"> increase in the proporti</w:t>
            </w:r>
            <w:r w:rsidR="006E0F56">
              <w:rPr>
                <w:lang w:val="en-US"/>
              </w:rPr>
              <w:t xml:space="preserve">on of </w:t>
            </w:r>
            <w:proofErr w:type="gramStart"/>
            <w:r w:rsidR="006E0F56">
              <w:rPr>
                <w:lang w:val="en-US"/>
              </w:rPr>
              <w:t xml:space="preserve">students </w:t>
            </w:r>
            <w:r w:rsidR="006E0F56" w:rsidRPr="004179C5">
              <w:rPr>
                <w:lang w:val="en-US"/>
              </w:rPr>
              <w:t xml:space="preserve"> who</w:t>
            </w:r>
            <w:proofErr w:type="gramEnd"/>
            <w:r w:rsidR="006E0F56" w:rsidRPr="004179C5">
              <w:rPr>
                <w:lang w:val="en-US"/>
              </w:rPr>
              <w:t xml:space="preserve"> agree/strongly agree with the satisfaction survey item</w:t>
            </w:r>
            <w:r w:rsidR="006E0F56">
              <w:rPr>
                <w:i/>
                <w:lang w:val="en-US"/>
              </w:rPr>
              <w:t xml:space="preserve"> Teachers treat me </w:t>
            </w:r>
            <w:r w:rsidR="006E0F56" w:rsidRPr="004179C5">
              <w:rPr>
                <w:i/>
                <w:lang w:val="en-US"/>
              </w:rPr>
              <w:t>fairly.</w:t>
            </w:r>
          </w:p>
          <w:p w:rsidR="00CB7ACF" w:rsidRPr="004179C5" w:rsidRDefault="00CB7ACF" w:rsidP="00CB7ACF">
            <w:pPr>
              <w:widowControl w:val="0"/>
              <w:spacing w:after="200" w:line="240" w:lineRule="auto"/>
              <w:contextualSpacing/>
              <w:rPr>
                <w:lang w:val="en-US"/>
              </w:rPr>
            </w:pPr>
          </w:p>
          <w:p w:rsidR="006E0F56" w:rsidRPr="001E2F73" w:rsidRDefault="005F1F90" w:rsidP="006E0F56">
            <w:pPr>
              <w:framePr w:hSpace="180" w:wrap="around" w:vAnchor="text" w:hAnchor="margin" w:xAlign="center" w:y="248"/>
              <w:numPr>
                <w:ilvl w:val="0"/>
                <w:numId w:val="28"/>
              </w:numPr>
              <w:rPr>
                <w:b/>
                <w:sz w:val="20"/>
                <w:szCs w:val="20"/>
              </w:rPr>
            </w:pPr>
            <w:r>
              <w:rPr>
                <w:lang w:val="en-US"/>
              </w:rPr>
              <w:t xml:space="preserve">10% </w:t>
            </w:r>
            <w:r w:rsidR="006E0F56" w:rsidRPr="004179C5">
              <w:rPr>
                <w:lang w:val="en-US"/>
              </w:rPr>
              <w:t>increase in the proportion of students</w:t>
            </w:r>
            <w:r w:rsidRPr="004179C5">
              <w:rPr>
                <w:lang w:val="en-US"/>
              </w:rPr>
              <w:t xml:space="preserve"> </w:t>
            </w:r>
            <w:r w:rsidR="006E0F56" w:rsidRPr="004179C5">
              <w:rPr>
                <w:lang w:val="en-US"/>
              </w:rPr>
              <w:t xml:space="preserve">strongly agree with the satisfaction survey item </w:t>
            </w:r>
            <w:r w:rsidR="006E0F56" w:rsidRPr="004179C5">
              <w:rPr>
                <w:i/>
                <w:lang w:val="en-US"/>
              </w:rPr>
              <w:t>Student’s behavior is well managed.</w:t>
            </w:r>
          </w:p>
          <w:p w:rsidR="00C34678" w:rsidRPr="00F85128" w:rsidRDefault="00C34678" w:rsidP="006E0F56">
            <w:pPr>
              <w:pStyle w:val="TableBodyLeft"/>
            </w:pPr>
          </w:p>
        </w:tc>
      </w:tr>
      <w:tr w:rsidR="00557D68" w:rsidTr="006E0F56">
        <w:tc>
          <w:tcPr>
            <w:tcW w:w="2898" w:type="dxa"/>
          </w:tcPr>
          <w:p w:rsidR="00557D68" w:rsidRPr="00557D68" w:rsidRDefault="00557D68" w:rsidP="00557D68">
            <w:pPr>
              <w:pStyle w:val="TableBodyLeft"/>
              <w:numPr>
                <w:ilvl w:val="1"/>
                <w:numId w:val="14"/>
              </w:numPr>
              <w:ind w:left="454"/>
            </w:pPr>
            <w:r w:rsidRPr="00557D68">
              <w:rPr>
                <w:rFonts w:cs="Arial"/>
                <w:color w:val="000000"/>
              </w:rPr>
              <w:t>Build highly effective teams to strengthen collegial culture of mutual trust and support among staff</w:t>
            </w:r>
            <w:r w:rsidR="00526D72">
              <w:rPr>
                <w:rFonts w:cs="Arial"/>
                <w:color w:val="000000"/>
              </w:rPr>
              <w:t xml:space="preserve"> </w:t>
            </w:r>
          </w:p>
        </w:tc>
        <w:tc>
          <w:tcPr>
            <w:tcW w:w="1710" w:type="dxa"/>
          </w:tcPr>
          <w:p w:rsidR="00557D68" w:rsidRPr="00F85128" w:rsidRDefault="00377321" w:rsidP="00D67C78">
            <w:pPr>
              <w:pStyle w:val="TableBodyLeft"/>
            </w:pPr>
            <w:r>
              <w:t>2018 - 2022</w:t>
            </w:r>
          </w:p>
        </w:tc>
        <w:tc>
          <w:tcPr>
            <w:tcW w:w="2160" w:type="dxa"/>
          </w:tcPr>
          <w:p w:rsidR="00557D68" w:rsidRPr="00F85128" w:rsidRDefault="002155C2" w:rsidP="00D67C78">
            <w:pPr>
              <w:pStyle w:val="TableBodyLeft"/>
            </w:pPr>
            <w:r>
              <w:t>Principal</w:t>
            </w:r>
          </w:p>
        </w:tc>
        <w:tc>
          <w:tcPr>
            <w:tcW w:w="2160" w:type="dxa"/>
          </w:tcPr>
          <w:p w:rsidR="00557D68" w:rsidRPr="00F85128" w:rsidRDefault="004F467B" w:rsidP="00D67C78">
            <w:pPr>
              <w:pStyle w:val="TableBodyLeft"/>
            </w:pPr>
            <w:r>
              <w:t>PL Steve Francis and PLC</w:t>
            </w:r>
          </w:p>
        </w:tc>
        <w:tc>
          <w:tcPr>
            <w:tcW w:w="5145" w:type="dxa"/>
          </w:tcPr>
          <w:p w:rsidR="00557D68" w:rsidRDefault="006E0F56" w:rsidP="006E0F56">
            <w:pPr>
              <w:pStyle w:val="TableBodyLeft"/>
              <w:numPr>
                <w:ilvl w:val="0"/>
                <w:numId w:val="29"/>
              </w:numPr>
            </w:pPr>
            <w:r>
              <w:t xml:space="preserve"> increase in the proportion of staff who agree/strongly agree that  </w:t>
            </w:r>
            <w:r>
              <w:rPr>
                <w:i/>
              </w:rPr>
              <w:t>Staff/ Staff Relations are excellent</w:t>
            </w:r>
            <w:r w:rsidR="00CB7ACF">
              <w:t xml:space="preserve"> in the ASCSIMT</w:t>
            </w:r>
          </w:p>
          <w:p w:rsidR="00CB7ACF" w:rsidRDefault="00CB7ACF" w:rsidP="00CB7ACF">
            <w:pPr>
              <w:pStyle w:val="TableBodyLeft"/>
              <w:ind w:left="720"/>
            </w:pPr>
          </w:p>
          <w:p w:rsidR="006E0F56" w:rsidRDefault="006E0F56" w:rsidP="006E0F56">
            <w:pPr>
              <w:widowControl w:val="0"/>
              <w:numPr>
                <w:ilvl w:val="0"/>
                <w:numId w:val="29"/>
              </w:numPr>
              <w:spacing w:after="200" w:line="240" w:lineRule="auto"/>
              <w:contextualSpacing/>
              <w:rPr>
                <w:lang w:val="en-US"/>
              </w:rPr>
            </w:pPr>
            <w:r w:rsidRPr="004179C5">
              <w:rPr>
                <w:lang w:val="en-US"/>
              </w:rPr>
              <w:t>10% point increase in the proportion of staff that agree their professional achievement</w:t>
            </w:r>
            <w:r w:rsidR="00CB7ACF">
              <w:rPr>
                <w:lang w:val="en-US"/>
              </w:rPr>
              <w:t xml:space="preserve">s are </w:t>
            </w:r>
            <w:r w:rsidR="00CB7ACF">
              <w:rPr>
                <w:lang w:val="en-US"/>
              </w:rPr>
              <w:lastRenderedPageBreak/>
              <w:t>celebrated at this school</w:t>
            </w:r>
          </w:p>
          <w:p w:rsidR="00CB7ACF" w:rsidRPr="004179C5" w:rsidRDefault="00CB7ACF" w:rsidP="00CB7ACF">
            <w:pPr>
              <w:widowControl w:val="0"/>
              <w:spacing w:after="200" w:line="240" w:lineRule="auto"/>
              <w:contextualSpacing/>
              <w:rPr>
                <w:lang w:val="en-US"/>
              </w:rPr>
            </w:pPr>
          </w:p>
          <w:p w:rsidR="006E0F56" w:rsidRPr="006E0F56" w:rsidRDefault="006E0F56" w:rsidP="006E0F56">
            <w:pPr>
              <w:widowControl w:val="0"/>
              <w:numPr>
                <w:ilvl w:val="0"/>
                <w:numId w:val="29"/>
              </w:numPr>
              <w:spacing w:after="200" w:line="240" w:lineRule="auto"/>
              <w:contextualSpacing/>
              <w:rPr>
                <w:lang w:val="en-US"/>
              </w:rPr>
            </w:pPr>
            <w:r w:rsidRPr="004179C5">
              <w:rPr>
                <w:lang w:val="en-US"/>
              </w:rPr>
              <w:t>10% point increase in the proportion of staff that agree there is effective communication amongst all staff.</w:t>
            </w:r>
          </w:p>
        </w:tc>
      </w:tr>
      <w:tr w:rsidR="00557D68" w:rsidTr="006E0F56">
        <w:tc>
          <w:tcPr>
            <w:tcW w:w="2898" w:type="dxa"/>
          </w:tcPr>
          <w:p w:rsidR="00557D68" w:rsidRPr="00557D68" w:rsidRDefault="00557D68" w:rsidP="00557D68">
            <w:pPr>
              <w:pStyle w:val="TableBodyLeft"/>
              <w:numPr>
                <w:ilvl w:val="1"/>
                <w:numId w:val="14"/>
              </w:numPr>
              <w:ind w:left="454"/>
            </w:pPr>
            <w:r w:rsidRPr="00557D68">
              <w:rPr>
                <w:rFonts w:cs="Arial"/>
                <w:color w:val="000000"/>
              </w:rPr>
              <w:lastRenderedPageBreak/>
              <w:t>Strengthen the engagement of parents as partners in learning</w:t>
            </w:r>
          </w:p>
        </w:tc>
        <w:tc>
          <w:tcPr>
            <w:tcW w:w="1710" w:type="dxa"/>
          </w:tcPr>
          <w:p w:rsidR="00557D68" w:rsidRPr="00F85128" w:rsidRDefault="00377321" w:rsidP="00D67C78">
            <w:pPr>
              <w:pStyle w:val="TableBodyLeft"/>
            </w:pPr>
            <w:r>
              <w:t>2018 - 2022</w:t>
            </w:r>
          </w:p>
        </w:tc>
        <w:tc>
          <w:tcPr>
            <w:tcW w:w="2160" w:type="dxa"/>
          </w:tcPr>
          <w:p w:rsidR="00557D68" w:rsidRPr="00F85128" w:rsidRDefault="002155C2" w:rsidP="00D67C78">
            <w:pPr>
              <w:pStyle w:val="TableBodyLeft"/>
            </w:pPr>
            <w:r>
              <w:t>All staff</w:t>
            </w:r>
          </w:p>
        </w:tc>
        <w:tc>
          <w:tcPr>
            <w:tcW w:w="2160" w:type="dxa"/>
          </w:tcPr>
          <w:p w:rsidR="00557D68" w:rsidRPr="00F85128" w:rsidRDefault="004F467B" w:rsidP="00D67C78">
            <w:pPr>
              <w:pStyle w:val="TableBodyLeft"/>
            </w:pPr>
            <w:r>
              <w:t>Seesaw</w:t>
            </w:r>
          </w:p>
        </w:tc>
        <w:tc>
          <w:tcPr>
            <w:tcW w:w="5145" w:type="dxa"/>
          </w:tcPr>
          <w:p w:rsidR="00557D68" w:rsidRDefault="00413492" w:rsidP="006E0F56">
            <w:pPr>
              <w:pStyle w:val="TableBodyLeft"/>
              <w:numPr>
                <w:ilvl w:val="0"/>
                <w:numId w:val="29"/>
              </w:numPr>
            </w:pPr>
            <w:r>
              <w:t xml:space="preserve">95% </w:t>
            </w:r>
            <w:r w:rsidR="006E0F56" w:rsidRPr="00C15B8C">
              <w:t xml:space="preserve">parents and students indicate their learning needs are met and communicated through </w:t>
            </w:r>
            <w:r w:rsidR="006E0F56">
              <w:t>Seesaw</w:t>
            </w:r>
          </w:p>
          <w:p w:rsidR="00CB7ACF" w:rsidRDefault="00CB7ACF" w:rsidP="00CB7ACF">
            <w:pPr>
              <w:pStyle w:val="TableBodyLeft"/>
              <w:ind w:left="720"/>
            </w:pPr>
          </w:p>
          <w:p w:rsidR="006E0F56" w:rsidRPr="00CB7ACF" w:rsidRDefault="00CB7ACF" w:rsidP="00CB7ACF">
            <w:pPr>
              <w:pStyle w:val="ListParagraph"/>
              <w:widowControl w:val="0"/>
              <w:numPr>
                <w:ilvl w:val="0"/>
                <w:numId w:val="29"/>
              </w:numPr>
              <w:spacing w:line="240" w:lineRule="auto"/>
              <w:rPr>
                <w:lang w:val="en-US"/>
              </w:rPr>
            </w:pPr>
            <w:r w:rsidRPr="00CB7ACF">
              <w:rPr>
                <w:lang w:val="en-US"/>
              </w:rPr>
              <w:t>10</w:t>
            </w:r>
            <w:r w:rsidR="006E0F56" w:rsidRPr="00CB7ACF">
              <w:rPr>
                <w:lang w:val="en-US"/>
              </w:rPr>
              <w:t xml:space="preserve">% point increase in the proportion of parents who indicate satisfaction related to community partnerships are valued and maintained and the school takes parents’ opinions seriously compared </w:t>
            </w:r>
          </w:p>
          <w:p w:rsidR="006E0F56" w:rsidRPr="00F85128" w:rsidRDefault="006E0F56" w:rsidP="00CB7ACF">
            <w:pPr>
              <w:pStyle w:val="TableBodyLeft"/>
              <w:ind w:left="720"/>
            </w:pPr>
          </w:p>
        </w:tc>
      </w:tr>
    </w:tbl>
    <w:p w:rsidR="00DD0EDA" w:rsidRDefault="00DD0EDA" w:rsidP="00DD0EDA">
      <w:pPr>
        <w:pStyle w:val="Heading2"/>
        <w:rPr>
          <w:sz w:val="36"/>
          <w:lang w:val="en-AU"/>
        </w:rPr>
      </w:pPr>
    </w:p>
    <w:p w:rsidR="006E0F56" w:rsidRDefault="006E0F56" w:rsidP="006E0F56">
      <w:pPr>
        <w:pStyle w:val="BodyText"/>
        <w:rPr>
          <w:lang w:val="en-AU"/>
        </w:rPr>
      </w:pPr>
    </w:p>
    <w:p w:rsidR="006E0F56" w:rsidRDefault="006E0F56" w:rsidP="006E0F56">
      <w:pPr>
        <w:pStyle w:val="BodyText"/>
        <w:rPr>
          <w:lang w:val="en-AU"/>
        </w:rPr>
      </w:pPr>
    </w:p>
    <w:p w:rsidR="006E0F56" w:rsidRDefault="006E0F56" w:rsidP="006E0F56">
      <w:pPr>
        <w:pStyle w:val="BodyText"/>
        <w:rPr>
          <w:lang w:val="en-AU"/>
        </w:rPr>
      </w:pPr>
    </w:p>
    <w:p w:rsidR="00CB7ACF" w:rsidRDefault="00CB7ACF" w:rsidP="006E0F56">
      <w:pPr>
        <w:pStyle w:val="BodyText"/>
        <w:rPr>
          <w:lang w:val="en-AU"/>
        </w:rPr>
      </w:pPr>
    </w:p>
    <w:p w:rsidR="00CB7ACF" w:rsidRDefault="00CB7ACF" w:rsidP="006E0F56">
      <w:pPr>
        <w:pStyle w:val="BodyText"/>
        <w:rPr>
          <w:lang w:val="en-AU"/>
        </w:rPr>
      </w:pPr>
    </w:p>
    <w:p w:rsidR="002213A7" w:rsidRDefault="002213A7" w:rsidP="006E0F56">
      <w:pPr>
        <w:pStyle w:val="BodyText"/>
        <w:rPr>
          <w:lang w:val="en-AU"/>
        </w:rPr>
      </w:pPr>
    </w:p>
    <w:p w:rsidR="002213A7" w:rsidRDefault="002213A7" w:rsidP="006E0F56">
      <w:pPr>
        <w:pStyle w:val="BodyText"/>
        <w:rPr>
          <w:lang w:val="en-AU"/>
        </w:rPr>
      </w:pPr>
    </w:p>
    <w:p w:rsidR="006E0F56" w:rsidRPr="006E0F56" w:rsidRDefault="006E0F56" w:rsidP="006E0F56">
      <w:pPr>
        <w:pStyle w:val="BodyText"/>
        <w:rPr>
          <w:lang w:val="en-AU"/>
        </w:rPr>
      </w:pPr>
    </w:p>
    <w:p w:rsidR="00DD0EDA" w:rsidRPr="008F110A" w:rsidRDefault="00DD0EDA" w:rsidP="00557D68">
      <w:pPr>
        <w:spacing w:after="160" w:line="259" w:lineRule="auto"/>
        <w:rPr>
          <w:rFonts w:asciiTheme="minorHAnsi" w:eastAsia="Times New Roman" w:hAnsiTheme="minorHAnsi" w:cs="Arial"/>
          <w:bCs/>
          <w:color w:val="000000" w:themeColor="text1"/>
          <w:sz w:val="36"/>
          <w:szCs w:val="28"/>
          <w:lang w:val="x-none" w:eastAsia="x-none"/>
        </w:rPr>
      </w:pPr>
      <w:r w:rsidRPr="00557D68">
        <w:rPr>
          <w:sz w:val="28"/>
        </w:rPr>
        <w:t xml:space="preserve">Priority Three: </w:t>
      </w:r>
      <w:r w:rsidR="00557D68" w:rsidRPr="008F110A">
        <w:rPr>
          <w:rFonts w:asciiTheme="minorHAnsi" w:hAnsiTheme="minorHAnsi" w:cs="Arial"/>
          <w:b/>
          <w:bCs/>
          <w:color w:val="000000"/>
          <w:sz w:val="28"/>
          <w:szCs w:val="28"/>
        </w:rPr>
        <w:t>Embed a culture of Inquiry to foster lifelong learners in school and beyond</w:t>
      </w:r>
    </w:p>
    <w:p w:rsidR="00DD0EDA" w:rsidRPr="00C87A09" w:rsidRDefault="00DD0EDA" w:rsidP="00DD0EDA">
      <w:pPr>
        <w:pStyle w:val="ListBulletLeadIn"/>
        <w:rPr>
          <w:b/>
        </w:rPr>
      </w:pPr>
      <w:r w:rsidRPr="00C87A09">
        <w:rPr>
          <w:b/>
        </w:rPr>
        <w:t>Student outcomes to be achieved through this priority include:</w:t>
      </w:r>
    </w:p>
    <w:p w:rsidR="001C52ED" w:rsidRPr="007352D7" w:rsidRDefault="001C52ED" w:rsidP="001C52ED">
      <w:pPr>
        <w:pStyle w:val="ListBullet"/>
      </w:pPr>
      <w:r>
        <w:t xml:space="preserve">Students </w:t>
      </w:r>
      <w:r w:rsidRPr="007352D7">
        <w:t xml:space="preserve">develop skills and dispositions </w:t>
      </w:r>
      <w:r>
        <w:t xml:space="preserve">from </w:t>
      </w:r>
      <w:r w:rsidRPr="007352D7">
        <w:t xml:space="preserve">assets of life </w:t>
      </w:r>
    </w:p>
    <w:p w:rsidR="001C52ED" w:rsidRPr="007352D7" w:rsidRDefault="001C52ED" w:rsidP="001C52ED">
      <w:pPr>
        <w:pStyle w:val="ListBullet"/>
      </w:pPr>
      <w:r w:rsidRPr="007352D7">
        <w:t>Students integrate digital technologies to enhance their learning</w:t>
      </w:r>
    </w:p>
    <w:p w:rsidR="001C52ED" w:rsidRPr="007352D7" w:rsidRDefault="001C52ED" w:rsidP="001C52ED">
      <w:pPr>
        <w:pStyle w:val="ListBullet"/>
      </w:pPr>
      <w:r w:rsidRPr="007352D7">
        <w:t xml:space="preserve">Students </w:t>
      </w:r>
      <w:r>
        <w:t xml:space="preserve">be inquiry thinkers </w:t>
      </w:r>
      <w:r w:rsidRPr="007352D7">
        <w:t>to investigate the world they live in</w:t>
      </w:r>
    </w:p>
    <w:p w:rsidR="001C52ED" w:rsidRDefault="001C52ED" w:rsidP="001C52ED">
      <w:pPr>
        <w:pStyle w:val="ListBullet"/>
      </w:pPr>
      <w:r>
        <w:t>Students to d</w:t>
      </w:r>
      <w:r w:rsidRPr="007352D7">
        <w:t xml:space="preserve">evelop knowledge and skills </w:t>
      </w:r>
      <w:r>
        <w:t>to solve conflict</w:t>
      </w:r>
    </w:p>
    <w:p w:rsidR="001C52ED" w:rsidRPr="007352D7" w:rsidRDefault="001C52ED" w:rsidP="001C52ED">
      <w:pPr>
        <w:pStyle w:val="ListBullet"/>
      </w:pPr>
      <w:r>
        <w:t>Students</w:t>
      </w:r>
      <w:r w:rsidRPr="007352D7">
        <w:t> have a growth mindset in all facets of learning and socialisation</w:t>
      </w:r>
    </w:p>
    <w:p w:rsidR="001C52ED" w:rsidRDefault="001C52ED" w:rsidP="001C52ED">
      <w:pPr>
        <w:pStyle w:val="ListBullet"/>
      </w:pPr>
      <w:r>
        <w:t>Students d</w:t>
      </w:r>
      <w:r w:rsidRPr="007352D7">
        <w:t xml:space="preserve">evelop a healthy living mindset and learn practical ways to facilitate </w:t>
      </w:r>
    </w:p>
    <w:p w:rsidR="00377321" w:rsidRPr="007352D7" w:rsidRDefault="00377321" w:rsidP="001C52ED">
      <w:pPr>
        <w:pStyle w:val="ListBullet"/>
      </w:pPr>
      <w:r>
        <w:t>Students develop key general capabilities and curriculum perspectives</w:t>
      </w:r>
      <w:r w:rsidR="006447D8">
        <w:t xml:space="preserve"> to be informed citizens</w:t>
      </w:r>
    </w:p>
    <w:p w:rsidR="00557D68" w:rsidRPr="00557D68" w:rsidRDefault="00557D68" w:rsidP="00557D68">
      <w:pPr>
        <w:pStyle w:val="BodyText"/>
      </w:pPr>
    </w:p>
    <w:p w:rsidR="00DD0EDA" w:rsidRPr="00557D68" w:rsidRDefault="00DD0EDA" w:rsidP="00557D68">
      <w:pPr>
        <w:pStyle w:val="ListBullet"/>
        <w:numPr>
          <w:ilvl w:val="0"/>
          <w:numId w:val="0"/>
        </w:numPr>
        <w:ind w:left="357" w:hanging="357"/>
        <w:rPr>
          <w:vanish/>
        </w:rPr>
      </w:pPr>
      <w:r w:rsidRPr="00C87A09">
        <w:rPr>
          <w:b/>
        </w:rPr>
        <w:t>National School Improvement Tool – Domain focus:</w:t>
      </w:r>
      <w:r w:rsidRPr="00E40915">
        <w:rPr>
          <w:rStyle w:val="Strong"/>
          <w:b w:val="0"/>
        </w:rPr>
        <w:t xml:space="preserve"> </w:t>
      </w:r>
      <w:sdt>
        <w:sdtPr>
          <w:alias w:val="National School Improvement Tool domain selector"/>
          <w:tag w:val="National School Improvement Tool domain selector"/>
          <w:id w:val="1178009731"/>
          <w:placeholder>
            <w:docPart w:val="873CF93D164B4817ABC89B1E983B4BC2"/>
          </w:placeholder>
          <w:comboBox>
            <w:listItem w:value="Choose an item."/>
            <w:listItem w:displayText="Domain 1 - An explicit improvement agenda" w:value="Domain 1 - An explicit improvement agenda"/>
            <w:listItem w:displayText="Domain 2 - Analysis and discussion of data" w:value="Domain 2 - Analysis and discussion of data"/>
            <w:listItem w:displayText="Domain 3 - A culture that promotes learning" w:value="Domain 3 - A culture that promotes learning"/>
            <w:listItem w:displayText="Domain 4 - Targeted use of school resources" w:value="Domain 4 - Targeted use of school resources"/>
            <w:listItem w:displayText="Domain 5 - An expert teaching team" w:value="Domain 5 - An expert teaching team"/>
            <w:listItem w:displayText="Domain 6 - Systematic curriculum delivery" w:value="Domain 6 - Systematic curriculum delivery"/>
            <w:listItem w:displayText="Domain 7 - Differentiated teaching and learning" w:value="Domain 7 - Differentiated teaching and learning"/>
            <w:listItem w:displayText="Domain 8 - Effective pedagogical practices" w:value="Domain 8 - Effective pedagogical practices"/>
            <w:listItem w:displayText="Domain 9 - School-community partnerships" w:value="Domain 9 - School-community partnerships"/>
          </w:comboBox>
        </w:sdtPr>
        <w:sdtEndPr/>
        <w:sdtContent>
          <w:r w:rsidR="00557D68">
            <w:t>Domain 6 - Systematic curriculum delivery</w:t>
          </w:r>
          <w:r w:rsidR="00377321">
            <w:t xml:space="preserve">  </w:t>
          </w:r>
        </w:sdtContent>
      </w:sdt>
    </w:p>
    <w:p w:rsidR="00DD0EDA" w:rsidRPr="00C87A09" w:rsidRDefault="00DD0EDA" w:rsidP="00C87A09">
      <w:pPr>
        <w:pStyle w:val="DropDownLeadIn"/>
        <w:spacing w:before="0"/>
        <w:rPr>
          <w:rStyle w:val="Strong"/>
          <w:b w:val="0"/>
          <w:i w:val="0"/>
          <w:vanish/>
        </w:rPr>
      </w:pPr>
      <w:r w:rsidRPr="00C87A09">
        <w:rPr>
          <w:b/>
        </w:rPr>
        <w:t>National Quality Standard – Quality Area focus</w:t>
      </w:r>
      <w:r w:rsidRPr="00E40915">
        <w:t>:</w:t>
      </w:r>
      <w:r w:rsidRPr="00E40915">
        <w:rPr>
          <w:rStyle w:val="Strong"/>
          <w:b w:val="0"/>
        </w:rPr>
        <w:t xml:space="preserve"> </w:t>
      </w:r>
      <w:sdt>
        <w:sdtPr>
          <w:rPr>
            <w:rStyle w:val="Strong"/>
            <w:b w:val="0"/>
            <w:i w:val="0"/>
          </w:rPr>
          <w:alias w:val="National Quality Standard Quality Area selector"/>
          <w:tag w:val="National Quality Standard Quality Area selector"/>
          <w:id w:val="-269701370"/>
          <w:placeholder>
            <w:docPart w:val="873CF93D164B4817ABC89B1E983B4BC2"/>
          </w:placeholder>
          <w:comboBox>
            <w:listItem w:value="Choose an item."/>
            <w:listItem w:displayText="N/A" w:value="N/A"/>
            <w:listItem w:displayText="Quality Area 1 - Educational program and practice" w:value="Quality Area 1 - Educational program and practice"/>
            <w:listItem w:displayText="Quality Area 2 - Children’s health and safety" w:value="Quality Area 2 - Children’s health and safety"/>
            <w:listItem w:displayText="Quality Area 3 - Physical environment" w:value="Quality Area 3 - Physical environment"/>
            <w:listItem w:displayText="Quality Area 4 - Staffing arrangements" w:value="Quality Area 4 - Staffing arrangements"/>
            <w:listItem w:displayText="Quality Area 5 - Relationships with children" w:value="Quality Area 5 - Relationships with children"/>
            <w:listItem w:displayText="Quality Area 6 - Collaborative partnerships with families and communities" w:value="Quality Area 6 - Collaborative partnerships with families and communities"/>
            <w:listItem w:displayText="Quality Area 7 - Leadership and service management" w:value="Quality Area 7 - Leadership and service management"/>
          </w:comboBox>
        </w:sdtPr>
        <w:sdtEndPr>
          <w:rPr>
            <w:rStyle w:val="Strong"/>
          </w:rPr>
        </w:sdtEndPr>
        <w:sdtContent>
          <w:r w:rsidR="00557D68">
            <w:rPr>
              <w:rStyle w:val="Strong"/>
              <w:b w:val="0"/>
              <w:i w:val="0"/>
            </w:rPr>
            <w:t>Quality Area 6 - Collaborative partnerships with families and communities</w:t>
          </w:r>
        </w:sdtContent>
      </w:sdt>
    </w:p>
    <w:p w:rsidR="00DD0EDA" w:rsidRPr="00C87A09" w:rsidRDefault="00DD0EDA" w:rsidP="00DD0EDA">
      <w:pPr>
        <w:spacing w:after="240"/>
        <w:rPr>
          <w:b/>
        </w:rPr>
      </w:pPr>
      <w:r w:rsidRPr="00C87A09">
        <w:rPr>
          <w:b/>
        </w:rPr>
        <w:t xml:space="preserve">Education Directorate Priorities: </w:t>
      </w:r>
    </w:p>
    <w:tbl>
      <w:tblPr>
        <w:tblStyle w:val="TableGrid"/>
        <w:tblW w:w="14073" w:type="dxa"/>
        <w:tblCellMar>
          <w:top w:w="113" w:type="dxa"/>
          <w:bottom w:w="113" w:type="dxa"/>
        </w:tblCellMar>
        <w:tblLook w:val="04A0" w:firstRow="1" w:lastRow="0" w:firstColumn="1" w:lastColumn="0" w:noHBand="0" w:noVBand="1"/>
      </w:tblPr>
      <w:tblGrid>
        <w:gridCol w:w="3168"/>
        <w:gridCol w:w="1620"/>
        <w:gridCol w:w="2070"/>
        <w:gridCol w:w="2070"/>
        <w:gridCol w:w="5145"/>
      </w:tblGrid>
      <w:tr w:rsidR="00DD0EDA" w:rsidRPr="00F85128" w:rsidTr="004770A6">
        <w:tc>
          <w:tcPr>
            <w:tcW w:w="3168" w:type="dxa"/>
          </w:tcPr>
          <w:p w:rsidR="00DD0EDA" w:rsidRPr="00F85128" w:rsidRDefault="00DD0EDA" w:rsidP="00D67C78">
            <w:pPr>
              <w:pStyle w:val="TableBodyLeft"/>
              <w:rPr>
                <w:b/>
              </w:rPr>
            </w:pPr>
            <w:r w:rsidRPr="00F85128">
              <w:rPr>
                <w:b/>
              </w:rPr>
              <w:t xml:space="preserve">Key </w:t>
            </w:r>
            <w:r>
              <w:rPr>
                <w:b/>
              </w:rPr>
              <w:t>Improvement Strategies</w:t>
            </w:r>
          </w:p>
        </w:tc>
        <w:tc>
          <w:tcPr>
            <w:tcW w:w="1620" w:type="dxa"/>
          </w:tcPr>
          <w:p w:rsidR="00DD0EDA" w:rsidRPr="00F85128" w:rsidRDefault="00DD0EDA" w:rsidP="00D67C78">
            <w:pPr>
              <w:pStyle w:val="TableBodyLeft"/>
              <w:rPr>
                <w:b/>
              </w:rPr>
            </w:pPr>
            <w:r>
              <w:rPr>
                <w:b/>
              </w:rPr>
              <w:t>Timeline(s)</w:t>
            </w:r>
          </w:p>
        </w:tc>
        <w:tc>
          <w:tcPr>
            <w:tcW w:w="2070" w:type="dxa"/>
          </w:tcPr>
          <w:p w:rsidR="00DD0EDA" w:rsidRPr="00F85128" w:rsidRDefault="00DD0EDA" w:rsidP="00D67C78">
            <w:pPr>
              <w:pStyle w:val="TableBodyLeft"/>
              <w:rPr>
                <w:b/>
              </w:rPr>
            </w:pPr>
            <w:r>
              <w:rPr>
                <w:b/>
              </w:rPr>
              <w:t>Responsibility</w:t>
            </w:r>
          </w:p>
        </w:tc>
        <w:tc>
          <w:tcPr>
            <w:tcW w:w="2070" w:type="dxa"/>
          </w:tcPr>
          <w:p w:rsidR="00DD0EDA" w:rsidRPr="00F85128" w:rsidRDefault="00DD0EDA" w:rsidP="00D67C78">
            <w:pPr>
              <w:pStyle w:val="TableBodyLeft"/>
              <w:rPr>
                <w:b/>
              </w:rPr>
            </w:pPr>
            <w:r w:rsidRPr="00F85128">
              <w:rPr>
                <w:b/>
              </w:rPr>
              <w:t>Targeted Resources</w:t>
            </w:r>
          </w:p>
        </w:tc>
        <w:tc>
          <w:tcPr>
            <w:tcW w:w="5145" w:type="dxa"/>
          </w:tcPr>
          <w:p w:rsidR="00DD0EDA" w:rsidRPr="00F85128" w:rsidRDefault="00DD0EDA" w:rsidP="00D67C78">
            <w:pPr>
              <w:pStyle w:val="TableBodyLeft"/>
              <w:rPr>
                <w:b/>
              </w:rPr>
            </w:pPr>
            <w:r>
              <w:rPr>
                <w:b/>
              </w:rPr>
              <w:t>Key Performance Indicators</w:t>
            </w:r>
          </w:p>
        </w:tc>
      </w:tr>
      <w:tr w:rsidR="00DD0EDA" w:rsidTr="004770A6">
        <w:trPr>
          <w:trHeight w:val="22"/>
          <w:hidden/>
        </w:trPr>
        <w:tc>
          <w:tcPr>
            <w:tcW w:w="3168" w:type="dxa"/>
          </w:tcPr>
          <w:p w:rsidR="00B77CD6" w:rsidRPr="00B77CD6" w:rsidRDefault="00B77CD6" w:rsidP="00B77CD6">
            <w:pPr>
              <w:pStyle w:val="ListParagraph"/>
              <w:numPr>
                <w:ilvl w:val="0"/>
                <w:numId w:val="14"/>
              </w:numPr>
              <w:spacing w:line="240" w:lineRule="auto"/>
              <w:contextualSpacing w:val="0"/>
              <w:rPr>
                <w:rFonts w:asciiTheme="minorHAnsi" w:eastAsia="Times New Roman" w:hAnsiTheme="minorHAnsi"/>
                <w:vanish/>
                <w:lang w:val="en-US" w:eastAsia="x-none"/>
              </w:rPr>
            </w:pPr>
          </w:p>
          <w:p w:rsidR="00DD0EDA" w:rsidRPr="005E09BC" w:rsidRDefault="00557D68" w:rsidP="00B77CD6">
            <w:pPr>
              <w:pStyle w:val="TableBodyLeft"/>
              <w:numPr>
                <w:ilvl w:val="1"/>
                <w:numId w:val="14"/>
              </w:numPr>
              <w:ind w:left="454"/>
            </w:pPr>
            <w:r w:rsidRPr="005E09BC">
              <w:rPr>
                <w:rFonts w:cs="Arial"/>
                <w:color w:val="000000"/>
              </w:rPr>
              <w:t>Embed the assets for life to facilitate learning</w:t>
            </w:r>
          </w:p>
        </w:tc>
        <w:tc>
          <w:tcPr>
            <w:tcW w:w="1620" w:type="dxa"/>
          </w:tcPr>
          <w:p w:rsidR="00DD0EDA" w:rsidRPr="00F85128" w:rsidRDefault="005C7ECB" w:rsidP="00D67C78">
            <w:pPr>
              <w:pStyle w:val="TableBodyLeft"/>
            </w:pPr>
            <w:r>
              <w:t>2018 - 2021</w:t>
            </w:r>
          </w:p>
        </w:tc>
        <w:tc>
          <w:tcPr>
            <w:tcW w:w="2070" w:type="dxa"/>
          </w:tcPr>
          <w:p w:rsidR="00DD0EDA" w:rsidRPr="00F85128" w:rsidRDefault="002155C2" w:rsidP="00D67C78">
            <w:pPr>
              <w:pStyle w:val="TableBodyLeft"/>
            </w:pPr>
            <w:r>
              <w:t>Leadership team</w:t>
            </w:r>
          </w:p>
        </w:tc>
        <w:tc>
          <w:tcPr>
            <w:tcW w:w="2070" w:type="dxa"/>
          </w:tcPr>
          <w:p w:rsidR="00DD0EDA" w:rsidRPr="00F85128" w:rsidRDefault="00DD0EDA" w:rsidP="00D67C78">
            <w:pPr>
              <w:pStyle w:val="TableBodyLeft"/>
            </w:pPr>
          </w:p>
        </w:tc>
        <w:tc>
          <w:tcPr>
            <w:tcW w:w="5145" w:type="dxa"/>
          </w:tcPr>
          <w:p w:rsidR="006E0F56" w:rsidRDefault="006E0F56" w:rsidP="006E0F56">
            <w:pPr>
              <w:numPr>
                <w:ilvl w:val="0"/>
                <w:numId w:val="27"/>
              </w:numPr>
            </w:pPr>
            <w:r>
              <w:t>100% of teacher show evidence of and use Kath Murdoch’s ‘Assets for Life’</w:t>
            </w:r>
          </w:p>
          <w:p w:rsidR="00DD0EDA" w:rsidRPr="00F85128" w:rsidRDefault="00DD0EDA" w:rsidP="00D67C78">
            <w:pPr>
              <w:pStyle w:val="TableBodyLeft"/>
            </w:pPr>
          </w:p>
        </w:tc>
      </w:tr>
      <w:tr w:rsidR="00DD0EDA" w:rsidTr="004770A6">
        <w:tc>
          <w:tcPr>
            <w:tcW w:w="3168" w:type="dxa"/>
          </w:tcPr>
          <w:p w:rsidR="00DD0EDA" w:rsidRPr="00756A23" w:rsidRDefault="00756A23" w:rsidP="00557D68">
            <w:pPr>
              <w:pStyle w:val="TableBodyLeft"/>
              <w:numPr>
                <w:ilvl w:val="1"/>
                <w:numId w:val="14"/>
              </w:numPr>
              <w:ind w:left="454"/>
            </w:pPr>
            <w:r w:rsidRPr="00756A23">
              <w:rPr>
                <w:rFonts w:cs="Arial"/>
                <w:color w:val="000000"/>
              </w:rPr>
              <w:t>Strengthen the inquiry model across all key learning areas</w:t>
            </w:r>
          </w:p>
        </w:tc>
        <w:tc>
          <w:tcPr>
            <w:tcW w:w="1620" w:type="dxa"/>
          </w:tcPr>
          <w:p w:rsidR="00DD0EDA" w:rsidRPr="00F85128" w:rsidRDefault="005C7ECB" w:rsidP="00D67C78">
            <w:pPr>
              <w:pStyle w:val="TableBodyLeft"/>
            </w:pPr>
            <w:r>
              <w:t>2018 - 2021</w:t>
            </w:r>
          </w:p>
        </w:tc>
        <w:tc>
          <w:tcPr>
            <w:tcW w:w="2070" w:type="dxa"/>
          </w:tcPr>
          <w:p w:rsidR="00DD0EDA" w:rsidRPr="00F85128" w:rsidRDefault="002155C2" w:rsidP="00D67C78">
            <w:pPr>
              <w:pStyle w:val="TableBodyLeft"/>
            </w:pPr>
            <w:r>
              <w:t>Leadership team</w:t>
            </w:r>
          </w:p>
        </w:tc>
        <w:tc>
          <w:tcPr>
            <w:tcW w:w="2070" w:type="dxa"/>
          </w:tcPr>
          <w:p w:rsidR="00DD0EDA" w:rsidRPr="00F85128" w:rsidRDefault="00DD0EDA" w:rsidP="00D67C78">
            <w:pPr>
              <w:pStyle w:val="TableBodyLeft"/>
            </w:pPr>
          </w:p>
        </w:tc>
        <w:tc>
          <w:tcPr>
            <w:tcW w:w="5145" w:type="dxa"/>
          </w:tcPr>
          <w:p w:rsidR="004F467B" w:rsidRDefault="004F467B" w:rsidP="004F467B">
            <w:pPr>
              <w:widowControl w:val="0"/>
              <w:numPr>
                <w:ilvl w:val="0"/>
                <w:numId w:val="26"/>
              </w:numPr>
              <w:spacing w:after="200" w:line="240" w:lineRule="auto"/>
              <w:contextualSpacing/>
            </w:pPr>
            <w:r>
              <w:t>10 % point increase in proportion of parents who indicate satisfaction that computer technology is an integral part of learning and teaching at my child’s school</w:t>
            </w:r>
          </w:p>
          <w:p w:rsidR="004F467B" w:rsidRDefault="004F467B" w:rsidP="004F467B">
            <w:pPr>
              <w:widowControl w:val="0"/>
              <w:numPr>
                <w:ilvl w:val="0"/>
                <w:numId w:val="26"/>
              </w:numPr>
              <w:spacing w:after="200" w:line="240" w:lineRule="auto"/>
              <w:contextualSpacing/>
            </w:pPr>
            <w:r>
              <w:t>10% point increase in proportion of students who indicate that teachers provide opportunities to do interesting things</w:t>
            </w:r>
          </w:p>
          <w:p w:rsidR="004F467B" w:rsidRDefault="004F467B" w:rsidP="004F467B">
            <w:pPr>
              <w:widowControl w:val="0"/>
              <w:numPr>
                <w:ilvl w:val="0"/>
                <w:numId w:val="26"/>
              </w:numPr>
              <w:spacing w:after="200" w:line="240" w:lineRule="auto"/>
              <w:contextualSpacing/>
            </w:pPr>
            <w:r>
              <w:lastRenderedPageBreak/>
              <w:t>100% of teachers can provide evidence to show ways they have made improvements to their inquiry teaching based on their individual and team goals set in term 1</w:t>
            </w:r>
          </w:p>
          <w:p w:rsidR="004F467B" w:rsidRDefault="004F467B" w:rsidP="004F467B">
            <w:pPr>
              <w:widowControl w:val="0"/>
              <w:numPr>
                <w:ilvl w:val="0"/>
                <w:numId w:val="26"/>
              </w:numPr>
              <w:spacing w:after="200" w:line="240" w:lineRule="auto"/>
              <w:contextualSpacing/>
            </w:pPr>
            <w:r>
              <w:t>100% teachers indicate through evaluations progress in their planning and teaching of Inquiry</w:t>
            </w:r>
          </w:p>
          <w:p w:rsidR="00DD0EDA" w:rsidRPr="00F85128" w:rsidRDefault="00DD0EDA" w:rsidP="004F467B">
            <w:pPr>
              <w:widowControl w:val="0"/>
              <w:spacing w:after="200" w:line="240" w:lineRule="auto"/>
              <w:ind w:left="720"/>
              <w:contextualSpacing/>
            </w:pPr>
          </w:p>
        </w:tc>
      </w:tr>
      <w:tr w:rsidR="00557D68" w:rsidTr="004770A6">
        <w:tc>
          <w:tcPr>
            <w:tcW w:w="3168" w:type="dxa"/>
          </w:tcPr>
          <w:p w:rsidR="00557D68" w:rsidRPr="00756A23" w:rsidRDefault="00756A23" w:rsidP="00557D68">
            <w:pPr>
              <w:pStyle w:val="TableBodyLeft"/>
              <w:numPr>
                <w:ilvl w:val="1"/>
                <w:numId w:val="14"/>
              </w:numPr>
              <w:ind w:left="454"/>
            </w:pPr>
            <w:r w:rsidRPr="00756A23">
              <w:rPr>
                <w:rFonts w:cs="Arial"/>
                <w:color w:val="000000"/>
              </w:rPr>
              <w:lastRenderedPageBreak/>
              <w:t>Facilitate the General Capabilities</w:t>
            </w:r>
            <w:r w:rsidR="002155C2">
              <w:rPr>
                <w:rFonts w:cs="Arial"/>
                <w:color w:val="000000"/>
              </w:rPr>
              <w:t xml:space="preserve"> and cross curriculum perspectives</w:t>
            </w:r>
            <w:r w:rsidRPr="00756A23">
              <w:rPr>
                <w:rFonts w:cs="Arial"/>
                <w:color w:val="000000"/>
              </w:rPr>
              <w:t xml:space="preserve"> to </w:t>
            </w:r>
            <w:proofErr w:type="spellStart"/>
            <w:r w:rsidRPr="00756A23">
              <w:rPr>
                <w:rFonts w:cs="Arial"/>
                <w:color w:val="000000"/>
              </w:rPr>
              <w:t>contextualise</w:t>
            </w:r>
            <w:proofErr w:type="spellEnd"/>
            <w:r w:rsidRPr="00756A23">
              <w:rPr>
                <w:rFonts w:cs="Arial"/>
                <w:color w:val="000000"/>
              </w:rPr>
              <w:t xml:space="preserve"> real life connections</w:t>
            </w:r>
          </w:p>
        </w:tc>
        <w:tc>
          <w:tcPr>
            <w:tcW w:w="1620" w:type="dxa"/>
          </w:tcPr>
          <w:p w:rsidR="00557D68" w:rsidRPr="00F85128" w:rsidRDefault="00377321" w:rsidP="00D67C78">
            <w:pPr>
              <w:pStyle w:val="TableBodyLeft"/>
            </w:pPr>
            <w:r>
              <w:t>2019 - 2021</w:t>
            </w:r>
          </w:p>
        </w:tc>
        <w:tc>
          <w:tcPr>
            <w:tcW w:w="2070" w:type="dxa"/>
          </w:tcPr>
          <w:p w:rsidR="00557D68" w:rsidRPr="00F85128" w:rsidRDefault="002155C2" w:rsidP="00D67C78">
            <w:pPr>
              <w:pStyle w:val="TableBodyLeft"/>
            </w:pPr>
            <w:r>
              <w:t>All staff</w:t>
            </w:r>
          </w:p>
        </w:tc>
        <w:tc>
          <w:tcPr>
            <w:tcW w:w="2070" w:type="dxa"/>
          </w:tcPr>
          <w:p w:rsidR="00557D68" w:rsidRPr="00F85128" w:rsidRDefault="00557D68" w:rsidP="00D67C78">
            <w:pPr>
              <w:pStyle w:val="TableBodyLeft"/>
            </w:pPr>
          </w:p>
        </w:tc>
        <w:tc>
          <w:tcPr>
            <w:tcW w:w="5145" w:type="dxa"/>
          </w:tcPr>
          <w:p w:rsidR="00557D68" w:rsidRPr="00F85128" w:rsidRDefault="004F467B" w:rsidP="00D67C78">
            <w:pPr>
              <w:pStyle w:val="TableBodyLeft"/>
            </w:pPr>
            <w:r>
              <w:t>To be developed</w:t>
            </w:r>
          </w:p>
        </w:tc>
      </w:tr>
    </w:tbl>
    <w:p w:rsidR="00DD0EDA" w:rsidRDefault="00DD0EDA" w:rsidP="00DD0EDA">
      <w:pPr>
        <w:spacing w:after="160" w:line="259" w:lineRule="auto"/>
        <w:sectPr w:rsidR="00DD0EDA" w:rsidSect="002E3644">
          <w:pgSz w:w="16838" w:h="11906" w:orient="landscape"/>
          <w:pgMar w:top="1440" w:right="1440" w:bottom="1440" w:left="1440" w:header="709" w:footer="709" w:gutter="0"/>
          <w:cols w:space="708"/>
          <w:docGrid w:linePitch="360"/>
        </w:sectPr>
      </w:pPr>
    </w:p>
    <w:p w:rsidR="00E40915" w:rsidRDefault="001B2250" w:rsidP="00E70934">
      <w:pPr>
        <w:pStyle w:val="Heading1"/>
      </w:pPr>
      <w:r>
        <w:lastRenderedPageBreak/>
        <w:t>Endorsements</w:t>
      </w:r>
    </w:p>
    <w:p w:rsidR="001B2250" w:rsidRDefault="00E70934" w:rsidP="00E70934">
      <w:pPr>
        <w:pStyle w:val="Heading2"/>
        <w:spacing w:before="1200"/>
      </w:pPr>
      <w:r>
        <w:t>School Principal</w:t>
      </w: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Endorsement of Strategic Plan by School Principal"/>
        <w:tblDescription w:val="Signature of the School Principal signifying their endorsement of this Strategic Plan."/>
      </w:tblPr>
      <w:tblGrid>
        <w:gridCol w:w="4106"/>
        <w:gridCol w:w="4943"/>
      </w:tblGrid>
      <w:tr w:rsidR="00E70934" w:rsidTr="00E70934">
        <w:trPr>
          <w:trHeight w:val="1134"/>
        </w:trPr>
        <w:tc>
          <w:tcPr>
            <w:tcW w:w="4106" w:type="dxa"/>
            <w:vAlign w:val="bottom"/>
          </w:tcPr>
          <w:p w:rsidR="00E70934" w:rsidRDefault="00E70934" w:rsidP="0010606A">
            <w:pPr>
              <w:pStyle w:val="TableBodyLeft"/>
            </w:pPr>
            <w:r>
              <w:t xml:space="preserve">Name: </w:t>
            </w:r>
            <w:r w:rsidR="0010606A">
              <w:t>Jason Walmsley</w:t>
            </w:r>
          </w:p>
        </w:tc>
        <w:tc>
          <w:tcPr>
            <w:tcW w:w="4943" w:type="dxa"/>
          </w:tcPr>
          <w:p w:rsidR="00E70934" w:rsidRDefault="00E70934" w:rsidP="002E3644">
            <w:pPr>
              <w:pStyle w:val="TableBodyLeft"/>
              <w:spacing w:after="600"/>
              <w:jc w:val="center"/>
            </w:pPr>
            <w:r>
              <w:t>SIGNATURE</w:t>
            </w:r>
          </w:p>
          <w:p w:rsidR="00E70934" w:rsidRDefault="00E70934" w:rsidP="00E70934">
            <w:pPr>
              <w:pStyle w:val="TableBodyLeft"/>
              <w:jc w:val="center"/>
            </w:pPr>
            <w:r>
              <w:t>___________________________________</w:t>
            </w:r>
          </w:p>
        </w:tc>
      </w:tr>
    </w:tbl>
    <w:p w:rsidR="00E70934" w:rsidRDefault="00E70934" w:rsidP="00E70934">
      <w:pPr>
        <w:pStyle w:val="Heading2"/>
        <w:spacing w:before="1200"/>
      </w:pPr>
      <w:r>
        <w:t>Board Chair</w:t>
      </w: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Endorsement of Strategic Plan by Board Chair"/>
        <w:tblDescription w:val="Signature of the Board Chair signifying their endorsement of this Strategic Plan."/>
      </w:tblPr>
      <w:tblGrid>
        <w:gridCol w:w="4106"/>
        <w:gridCol w:w="4943"/>
      </w:tblGrid>
      <w:tr w:rsidR="00E70934" w:rsidTr="00055FBA">
        <w:trPr>
          <w:trHeight w:val="1134"/>
        </w:trPr>
        <w:tc>
          <w:tcPr>
            <w:tcW w:w="4106" w:type="dxa"/>
            <w:vAlign w:val="bottom"/>
          </w:tcPr>
          <w:p w:rsidR="00E70934" w:rsidRDefault="00E70934" w:rsidP="0010606A">
            <w:pPr>
              <w:pStyle w:val="TableBodyLeft"/>
            </w:pPr>
            <w:r>
              <w:t xml:space="preserve">Name: </w:t>
            </w:r>
            <w:r w:rsidR="0010606A">
              <w:t xml:space="preserve">Michael Sutton </w:t>
            </w:r>
          </w:p>
        </w:tc>
        <w:tc>
          <w:tcPr>
            <w:tcW w:w="4943" w:type="dxa"/>
          </w:tcPr>
          <w:p w:rsidR="00E70934" w:rsidRDefault="00E70934" w:rsidP="002E3644">
            <w:pPr>
              <w:pStyle w:val="TableBodyLeft"/>
              <w:spacing w:after="600"/>
              <w:jc w:val="center"/>
            </w:pPr>
            <w:r>
              <w:t>SIGNATURE</w:t>
            </w:r>
          </w:p>
          <w:p w:rsidR="00E70934" w:rsidRDefault="00E70934" w:rsidP="00055FBA">
            <w:pPr>
              <w:pStyle w:val="TableBodyLeft"/>
              <w:jc w:val="center"/>
            </w:pPr>
            <w:r>
              <w:t>___________________________________</w:t>
            </w:r>
          </w:p>
        </w:tc>
      </w:tr>
    </w:tbl>
    <w:p w:rsidR="00E70934" w:rsidRDefault="00E70934" w:rsidP="00E70934">
      <w:pPr>
        <w:pStyle w:val="Heading2"/>
        <w:spacing w:before="1200"/>
      </w:pPr>
      <w:r>
        <w:t>Director School Improvement</w:t>
      </w: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Caption w:val="Endorsement of Strategic Plan by Director School Improvement"/>
        <w:tblDescription w:val="Signature of the Director School Improvement signifying their endorsement of this Strategic Plan."/>
      </w:tblPr>
      <w:tblGrid>
        <w:gridCol w:w="4106"/>
        <w:gridCol w:w="4943"/>
      </w:tblGrid>
      <w:tr w:rsidR="00E70934" w:rsidTr="00055FBA">
        <w:trPr>
          <w:trHeight w:val="1134"/>
        </w:trPr>
        <w:tc>
          <w:tcPr>
            <w:tcW w:w="4106" w:type="dxa"/>
            <w:vAlign w:val="bottom"/>
          </w:tcPr>
          <w:p w:rsidR="00E70934" w:rsidRDefault="00E70934" w:rsidP="0010606A">
            <w:pPr>
              <w:pStyle w:val="TableBodyLeft"/>
            </w:pPr>
            <w:r>
              <w:t xml:space="preserve">Name: </w:t>
            </w:r>
            <w:r w:rsidR="0010606A">
              <w:t>Kate Smith</w:t>
            </w:r>
          </w:p>
        </w:tc>
        <w:tc>
          <w:tcPr>
            <w:tcW w:w="4943" w:type="dxa"/>
          </w:tcPr>
          <w:p w:rsidR="00E70934" w:rsidRDefault="00E70934" w:rsidP="002E3644">
            <w:pPr>
              <w:pStyle w:val="TableBodyLeft"/>
              <w:spacing w:after="600"/>
              <w:jc w:val="center"/>
            </w:pPr>
            <w:r>
              <w:t>SIGNATURE</w:t>
            </w:r>
          </w:p>
          <w:p w:rsidR="00E70934" w:rsidRDefault="00E70934" w:rsidP="00055FBA">
            <w:pPr>
              <w:pStyle w:val="TableBodyLeft"/>
              <w:jc w:val="center"/>
            </w:pPr>
            <w:r>
              <w:t>___________________________________</w:t>
            </w:r>
          </w:p>
        </w:tc>
      </w:tr>
    </w:tbl>
    <w:p w:rsidR="00E70934" w:rsidRPr="00E70934" w:rsidRDefault="00E70934" w:rsidP="002E3644">
      <w:pPr>
        <w:pStyle w:val="BodyText"/>
        <w:rPr>
          <w:lang w:val="x-none"/>
        </w:rPr>
      </w:pPr>
    </w:p>
    <w:sectPr w:rsidR="00E70934" w:rsidRPr="00E70934" w:rsidSect="000E54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7D8" w:rsidRDefault="003557D8" w:rsidP="00B256EC">
      <w:pPr>
        <w:spacing w:line="240" w:lineRule="auto"/>
      </w:pPr>
      <w:r>
        <w:separator/>
      </w:r>
    </w:p>
  </w:endnote>
  <w:endnote w:type="continuationSeparator" w:id="0">
    <w:p w:rsidR="003557D8" w:rsidRDefault="003557D8" w:rsidP="00B256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56EC" w:rsidRDefault="00B256EC" w:rsidP="00B256EC">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56EC" w:rsidRDefault="00B256EC" w:rsidP="00B256EC">
    <w:pPr>
      <w:pStyle w:val="Footer"/>
      <w:jc w:val="left"/>
    </w:pPr>
  </w:p>
  <w:p w:rsidR="00B256EC" w:rsidRDefault="00B25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156389"/>
      <w:docPartObj>
        <w:docPartGallery w:val="Page Numbers (Bottom of Page)"/>
        <w:docPartUnique/>
      </w:docPartObj>
    </w:sdtPr>
    <w:sdtEndPr>
      <w:rPr>
        <w:noProof/>
      </w:rPr>
    </w:sdtEndPr>
    <w:sdtContent>
      <w:p w:rsidR="00B256EC" w:rsidRDefault="00B256EC" w:rsidP="00B256EC">
        <w:pPr>
          <w:pStyle w:val="Footer"/>
          <w:jc w:val="center"/>
        </w:pPr>
        <w:r>
          <w:t xml:space="preserve">Page | </w:t>
        </w:r>
        <w:r>
          <w:fldChar w:fldCharType="begin"/>
        </w:r>
        <w:r>
          <w:instrText xml:space="preserve"> PAGE   \* MERGEFORMAT </w:instrText>
        </w:r>
        <w:r>
          <w:fldChar w:fldCharType="separate"/>
        </w:r>
        <w:r w:rsidR="002575AF">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7D8" w:rsidRDefault="003557D8" w:rsidP="00B256EC">
      <w:pPr>
        <w:spacing w:line="240" w:lineRule="auto"/>
      </w:pPr>
      <w:r>
        <w:separator/>
      </w:r>
    </w:p>
  </w:footnote>
  <w:footnote w:type="continuationSeparator" w:id="0">
    <w:p w:rsidR="003557D8" w:rsidRDefault="003557D8" w:rsidP="00B256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7F6" w:rsidRDefault="005447F6" w:rsidP="005447F6">
    <w:pPr>
      <w:pStyle w:val="Header"/>
      <w:jc w:val="right"/>
    </w:pPr>
    <w:r>
      <w:rPr>
        <w:noProof/>
        <w:lang w:eastAsia="en-AU"/>
      </w:rPr>
      <w:drawing>
        <wp:inline distT="0" distB="0" distL="0" distR="0" wp14:anchorId="5288E367" wp14:editId="6888DAA1">
          <wp:extent cx="1466850" cy="751609"/>
          <wp:effectExtent l="0" t="0" r="0" b="0"/>
          <wp:docPr id="1" name="Picture 1" descr="G:\School Leadership\2017 - UNDER REVIEW\School Reviews\2017 Review Planning\Templates and Notes\Format, Style and Compliance\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416" cy="76112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7F6" w:rsidRDefault="00544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A0E2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4A51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FCBA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AE7C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F297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A07F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C206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74D7AE"/>
    <w:lvl w:ilvl="0">
      <w:numFmt w:val="bullet"/>
      <w:pStyle w:val="ListBullet2"/>
      <w:lvlText w:val="&gt;"/>
      <w:lvlJc w:val="left"/>
      <w:pPr>
        <w:ind w:left="643" w:hanging="360"/>
      </w:pPr>
      <w:rPr>
        <w:rFonts w:ascii="Calibri" w:eastAsiaTheme="minorHAnsi" w:hAnsi="Calibri" w:cstheme="minorBidi" w:hint="default"/>
      </w:rPr>
    </w:lvl>
  </w:abstractNum>
  <w:abstractNum w:abstractNumId="8" w15:restartNumberingAfterBreak="0">
    <w:nsid w:val="FFFFFF88"/>
    <w:multiLevelType w:val="singleLevel"/>
    <w:tmpl w:val="4BCAF0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9245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30247"/>
    <w:multiLevelType w:val="hybridMultilevel"/>
    <w:tmpl w:val="5BEC0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1C4E46"/>
    <w:multiLevelType w:val="hybridMultilevel"/>
    <w:tmpl w:val="564AB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36C38"/>
    <w:multiLevelType w:val="hybridMultilevel"/>
    <w:tmpl w:val="564AB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F305549"/>
    <w:multiLevelType w:val="hybridMultilevel"/>
    <w:tmpl w:val="4E6CE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DE5FCA"/>
    <w:multiLevelType w:val="hybridMultilevel"/>
    <w:tmpl w:val="05760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705A4"/>
    <w:multiLevelType w:val="hybridMultilevel"/>
    <w:tmpl w:val="564AB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8217B2"/>
    <w:multiLevelType w:val="hybridMultilevel"/>
    <w:tmpl w:val="7068B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073AD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1623F9B"/>
    <w:multiLevelType w:val="hybridMultilevel"/>
    <w:tmpl w:val="4F305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282568"/>
    <w:multiLevelType w:val="hybridMultilevel"/>
    <w:tmpl w:val="DDBCF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A4698F"/>
    <w:multiLevelType w:val="hybridMultilevel"/>
    <w:tmpl w:val="0B447634"/>
    <w:lvl w:ilvl="0" w:tplc="3DE04F8A">
      <w:start w:val="1"/>
      <w:numFmt w:val="bullet"/>
      <w:pStyle w:val="List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F7A6940"/>
    <w:multiLevelType w:val="hybridMultilevel"/>
    <w:tmpl w:val="03B6C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436C48"/>
    <w:multiLevelType w:val="hybridMultilevel"/>
    <w:tmpl w:val="E626D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FC50E7"/>
    <w:multiLevelType w:val="hybridMultilevel"/>
    <w:tmpl w:val="E6AE3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B34451"/>
    <w:multiLevelType w:val="hybridMultilevel"/>
    <w:tmpl w:val="6B52C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2E6812"/>
    <w:multiLevelType w:val="hybridMultilevel"/>
    <w:tmpl w:val="606A3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5850B8"/>
    <w:multiLevelType w:val="hybridMultilevel"/>
    <w:tmpl w:val="C3DC6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7733DD"/>
    <w:multiLevelType w:val="hybridMultilevel"/>
    <w:tmpl w:val="C696D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AF3E23"/>
    <w:multiLevelType w:val="hybridMultilevel"/>
    <w:tmpl w:val="564AB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C81521"/>
    <w:multiLevelType w:val="hybridMultilevel"/>
    <w:tmpl w:val="564AB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E6013F"/>
    <w:multiLevelType w:val="hybridMultilevel"/>
    <w:tmpl w:val="564AB5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7"/>
  </w:num>
  <w:num w:numId="15">
    <w:abstractNumId w:val="12"/>
  </w:num>
  <w:num w:numId="16">
    <w:abstractNumId w:val="15"/>
  </w:num>
  <w:num w:numId="17">
    <w:abstractNumId w:val="30"/>
  </w:num>
  <w:num w:numId="18">
    <w:abstractNumId w:val="29"/>
  </w:num>
  <w:num w:numId="19">
    <w:abstractNumId w:val="11"/>
  </w:num>
  <w:num w:numId="20">
    <w:abstractNumId w:val="28"/>
  </w:num>
  <w:num w:numId="21">
    <w:abstractNumId w:val="21"/>
  </w:num>
  <w:num w:numId="22">
    <w:abstractNumId w:val="27"/>
  </w:num>
  <w:num w:numId="23">
    <w:abstractNumId w:val="16"/>
  </w:num>
  <w:num w:numId="24">
    <w:abstractNumId w:val="18"/>
  </w:num>
  <w:num w:numId="25">
    <w:abstractNumId w:val="14"/>
  </w:num>
  <w:num w:numId="26">
    <w:abstractNumId w:val="19"/>
  </w:num>
  <w:num w:numId="27">
    <w:abstractNumId w:val="10"/>
  </w:num>
  <w:num w:numId="28">
    <w:abstractNumId w:val="24"/>
  </w:num>
  <w:num w:numId="29">
    <w:abstractNumId w:val="22"/>
  </w:num>
  <w:num w:numId="30">
    <w:abstractNumId w:val="13"/>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BE"/>
    <w:rsid w:val="00006E7F"/>
    <w:rsid w:val="000239B4"/>
    <w:rsid w:val="000E54DA"/>
    <w:rsid w:val="0010606A"/>
    <w:rsid w:val="001332A3"/>
    <w:rsid w:val="00192F66"/>
    <w:rsid w:val="001B2250"/>
    <w:rsid w:val="001C52ED"/>
    <w:rsid w:val="001E7359"/>
    <w:rsid w:val="00210D30"/>
    <w:rsid w:val="00213938"/>
    <w:rsid w:val="002155C2"/>
    <w:rsid w:val="002213A7"/>
    <w:rsid w:val="00231019"/>
    <w:rsid w:val="002575AF"/>
    <w:rsid w:val="00275899"/>
    <w:rsid w:val="002E3644"/>
    <w:rsid w:val="003557D8"/>
    <w:rsid w:val="00377321"/>
    <w:rsid w:val="00384DBE"/>
    <w:rsid w:val="003B1B9C"/>
    <w:rsid w:val="003F0BFF"/>
    <w:rsid w:val="00413492"/>
    <w:rsid w:val="00474B7A"/>
    <w:rsid w:val="004770A6"/>
    <w:rsid w:val="004C7D81"/>
    <w:rsid w:val="004D08C9"/>
    <w:rsid w:val="004F467B"/>
    <w:rsid w:val="00526D72"/>
    <w:rsid w:val="005447F6"/>
    <w:rsid w:val="005572EE"/>
    <w:rsid w:val="00557D68"/>
    <w:rsid w:val="005C7ECB"/>
    <w:rsid w:val="005E09BC"/>
    <w:rsid w:val="005F1F90"/>
    <w:rsid w:val="005F3926"/>
    <w:rsid w:val="006447D8"/>
    <w:rsid w:val="00662F66"/>
    <w:rsid w:val="006B0966"/>
    <w:rsid w:val="006C5B03"/>
    <w:rsid w:val="006E0F56"/>
    <w:rsid w:val="006E3BB0"/>
    <w:rsid w:val="006E4CD2"/>
    <w:rsid w:val="00734809"/>
    <w:rsid w:val="00756A23"/>
    <w:rsid w:val="00776D89"/>
    <w:rsid w:val="00857D9B"/>
    <w:rsid w:val="00884C4E"/>
    <w:rsid w:val="008F110A"/>
    <w:rsid w:val="009241A6"/>
    <w:rsid w:val="00936771"/>
    <w:rsid w:val="009522A9"/>
    <w:rsid w:val="009E0EA5"/>
    <w:rsid w:val="00AD15DD"/>
    <w:rsid w:val="00AD590A"/>
    <w:rsid w:val="00B046A1"/>
    <w:rsid w:val="00B256EC"/>
    <w:rsid w:val="00B51180"/>
    <w:rsid w:val="00B77CD6"/>
    <w:rsid w:val="00BA3ABC"/>
    <w:rsid w:val="00BC085C"/>
    <w:rsid w:val="00BD042A"/>
    <w:rsid w:val="00BD2EEB"/>
    <w:rsid w:val="00BF2903"/>
    <w:rsid w:val="00C03169"/>
    <w:rsid w:val="00C17685"/>
    <w:rsid w:val="00C34678"/>
    <w:rsid w:val="00C4645A"/>
    <w:rsid w:val="00C5116B"/>
    <w:rsid w:val="00C55D60"/>
    <w:rsid w:val="00C837F3"/>
    <w:rsid w:val="00C87A09"/>
    <w:rsid w:val="00CA2CE5"/>
    <w:rsid w:val="00CB1D46"/>
    <w:rsid w:val="00CB7ACF"/>
    <w:rsid w:val="00D03ABE"/>
    <w:rsid w:val="00D76457"/>
    <w:rsid w:val="00D77C1B"/>
    <w:rsid w:val="00DD0EDA"/>
    <w:rsid w:val="00E05D0A"/>
    <w:rsid w:val="00E168A8"/>
    <w:rsid w:val="00E40915"/>
    <w:rsid w:val="00E70934"/>
    <w:rsid w:val="00ED09E9"/>
    <w:rsid w:val="00EF055E"/>
    <w:rsid w:val="00F03EA4"/>
    <w:rsid w:val="00F621C8"/>
    <w:rsid w:val="00F85128"/>
    <w:rsid w:val="00FF1A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33B8C69-BC01-4875-A2A6-2963EF02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5F3926"/>
    <w:pPr>
      <w:spacing w:after="0" w:line="276" w:lineRule="auto"/>
    </w:pPr>
    <w:rPr>
      <w:rFonts w:ascii="Calibri" w:eastAsia="Calibri" w:hAnsi="Calibri" w:cs="Times New Roman"/>
    </w:rPr>
  </w:style>
  <w:style w:type="paragraph" w:styleId="Heading1">
    <w:name w:val="heading 1"/>
    <w:next w:val="BodyText"/>
    <w:link w:val="Heading1Char"/>
    <w:uiPriority w:val="1"/>
    <w:qFormat/>
    <w:rsid w:val="005F3926"/>
    <w:pPr>
      <w:keepNext/>
      <w:keepLines/>
      <w:pBdr>
        <w:bottom w:val="single" w:sz="4" w:space="1" w:color="auto"/>
      </w:pBdr>
      <w:spacing w:before="360" w:after="240" w:line="240" w:lineRule="auto"/>
      <w:outlineLvl w:val="0"/>
    </w:pPr>
    <w:rPr>
      <w:rFonts w:ascii="Arial" w:eastAsia="Times New Roman" w:hAnsi="Arial" w:cs="Arial"/>
      <w:bCs/>
      <w:color w:val="000000" w:themeColor="text1"/>
      <w:sz w:val="28"/>
      <w:szCs w:val="28"/>
      <w:lang w:val="x-none" w:eastAsia="x-none"/>
    </w:rPr>
  </w:style>
  <w:style w:type="paragraph" w:styleId="Heading2">
    <w:name w:val="heading 2"/>
    <w:next w:val="BodyText"/>
    <w:link w:val="Heading2Char"/>
    <w:uiPriority w:val="9"/>
    <w:unhideWhenUsed/>
    <w:qFormat/>
    <w:rsid w:val="005F3926"/>
    <w:pPr>
      <w:spacing w:before="360" w:after="240" w:line="240" w:lineRule="auto"/>
      <w:outlineLvl w:val="1"/>
    </w:pPr>
    <w:rPr>
      <w:rFonts w:ascii="Arial" w:eastAsia="Times New Roman" w:hAnsi="Arial" w:cs="Arial"/>
      <w:bCs/>
      <w:color w:val="000000" w:themeColor="text1"/>
      <w:sz w:val="28"/>
      <w:szCs w:val="28"/>
      <w:lang w:val="x-none" w:eastAsia="x-none"/>
    </w:rPr>
  </w:style>
  <w:style w:type="paragraph" w:styleId="Heading3">
    <w:name w:val="heading 3"/>
    <w:next w:val="BodyText"/>
    <w:link w:val="Heading3Char"/>
    <w:uiPriority w:val="9"/>
    <w:unhideWhenUsed/>
    <w:qFormat/>
    <w:rsid w:val="005F3926"/>
    <w:pPr>
      <w:spacing w:before="360" w:after="240" w:line="240" w:lineRule="auto"/>
      <w:contextualSpacing/>
      <w:outlineLvl w:val="2"/>
    </w:pPr>
    <w:rPr>
      <w:rFonts w:ascii="Arial" w:eastAsia="Times New Roman" w:hAnsi="Arial" w:cs="Arial"/>
      <w:bCs/>
      <w:i/>
      <w:color w:val="000000" w:themeColor="text1"/>
      <w:sz w:val="24"/>
      <w:szCs w:val="24"/>
      <w:lang w:val="x-none" w:eastAsia="x-none"/>
    </w:rPr>
  </w:style>
  <w:style w:type="paragraph" w:styleId="Heading4">
    <w:name w:val="heading 4"/>
    <w:next w:val="BodyText"/>
    <w:link w:val="Heading4Char"/>
    <w:uiPriority w:val="9"/>
    <w:unhideWhenUsed/>
    <w:rsid w:val="005F3926"/>
    <w:pPr>
      <w:spacing w:after="120" w:line="240" w:lineRule="auto"/>
      <w:outlineLvl w:val="3"/>
    </w:pPr>
    <w:rPr>
      <w:rFonts w:ascii="Arial" w:eastAsia="Times New Roman" w:hAnsi="Arial" w:cs="Arial"/>
      <w:bCs/>
      <w:i/>
      <w:color w:val="000000" w:themeColor="text1"/>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F3926"/>
    <w:rPr>
      <w:rFonts w:ascii="Arial" w:eastAsia="Times New Roman" w:hAnsi="Arial" w:cs="Arial"/>
      <w:bCs/>
      <w:color w:val="000000" w:themeColor="text1"/>
      <w:sz w:val="28"/>
      <w:szCs w:val="28"/>
      <w:lang w:val="x-none" w:eastAsia="x-none"/>
    </w:rPr>
  </w:style>
  <w:style w:type="character" w:customStyle="1" w:styleId="Heading2Char">
    <w:name w:val="Heading 2 Char"/>
    <w:link w:val="Heading2"/>
    <w:uiPriority w:val="9"/>
    <w:rsid w:val="005F3926"/>
    <w:rPr>
      <w:rFonts w:ascii="Arial" w:eastAsia="Times New Roman" w:hAnsi="Arial" w:cs="Arial"/>
      <w:bCs/>
      <w:color w:val="000000" w:themeColor="text1"/>
      <w:sz w:val="28"/>
      <w:szCs w:val="28"/>
      <w:lang w:val="x-none" w:eastAsia="x-none"/>
    </w:rPr>
  </w:style>
  <w:style w:type="character" w:customStyle="1" w:styleId="Heading3Char">
    <w:name w:val="Heading 3 Char"/>
    <w:basedOn w:val="DefaultParagraphFont"/>
    <w:link w:val="Heading3"/>
    <w:uiPriority w:val="9"/>
    <w:rsid w:val="005F3926"/>
    <w:rPr>
      <w:rFonts w:ascii="Arial" w:eastAsia="Times New Roman" w:hAnsi="Arial" w:cs="Arial"/>
      <w:bCs/>
      <w:i/>
      <w:color w:val="000000" w:themeColor="text1"/>
      <w:sz w:val="24"/>
      <w:szCs w:val="24"/>
      <w:lang w:val="x-none" w:eastAsia="x-none"/>
    </w:rPr>
  </w:style>
  <w:style w:type="character" w:customStyle="1" w:styleId="Heading4Char">
    <w:name w:val="Heading 4 Char"/>
    <w:basedOn w:val="DefaultParagraphFont"/>
    <w:link w:val="Heading4"/>
    <w:uiPriority w:val="9"/>
    <w:rsid w:val="005F3926"/>
    <w:rPr>
      <w:rFonts w:ascii="Arial" w:eastAsia="Times New Roman" w:hAnsi="Arial" w:cs="Arial"/>
      <w:bCs/>
      <w:i/>
      <w:color w:val="000000" w:themeColor="text1"/>
      <w:szCs w:val="24"/>
      <w:lang w:val="x-none" w:eastAsia="x-none"/>
    </w:rPr>
  </w:style>
  <w:style w:type="character" w:styleId="Strong">
    <w:name w:val="Strong"/>
    <w:uiPriority w:val="22"/>
    <w:qFormat/>
    <w:rsid w:val="005F3926"/>
    <w:rPr>
      <w:b/>
      <w:i/>
    </w:rPr>
  </w:style>
  <w:style w:type="paragraph" w:styleId="Title">
    <w:name w:val="Title"/>
    <w:basedOn w:val="Normal"/>
    <w:next w:val="Normal"/>
    <w:link w:val="TitleChar"/>
    <w:uiPriority w:val="10"/>
    <w:qFormat/>
    <w:rsid w:val="005F3926"/>
    <w:pPr>
      <w:spacing w:after="360" w:line="240" w:lineRule="auto"/>
      <w:contextualSpacing/>
      <w:jc w:val="center"/>
    </w:pPr>
    <w:rPr>
      <w:rFonts w:ascii="Arial" w:hAnsi="Arial" w:cs="Arial"/>
      <w:sz w:val="48"/>
      <w:szCs w:val="48"/>
    </w:rPr>
  </w:style>
  <w:style w:type="character" w:customStyle="1" w:styleId="TitleChar">
    <w:name w:val="Title Char"/>
    <w:link w:val="Title"/>
    <w:uiPriority w:val="10"/>
    <w:rsid w:val="005F3926"/>
    <w:rPr>
      <w:rFonts w:ascii="Arial" w:eastAsia="Calibri" w:hAnsi="Arial" w:cs="Arial"/>
      <w:sz w:val="48"/>
      <w:szCs w:val="48"/>
    </w:rPr>
  </w:style>
  <w:style w:type="paragraph" w:styleId="ListBullet">
    <w:name w:val="List Bullet"/>
    <w:basedOn w:val="Normal"/>
    <w:uiPriority w:val="99"/>
    <w:unhideWhenUsed/>
    <w:rsid w:val="005F3926"/>
    <w:pPr>
      <w:numPr>
        <w:numId w:val="13"/>
      </w:numPr>
      <w:spacing w:after="240"/>
      <w:ind w:left="357" w:hanging="357"/>
      <w:contextualSpacing/>
    </w:pPr>
  </w:style>
  <w:style w:type="paragraph" w:styleId="Header">
    <w:name w:val="header"/>
    <w:basedOn w:val="Normal"/>
    <w:link w:val="HeaderChar"/>
    <w:uiPriority w:val="99"/>
    <w:unhideWhenUsed/>
    <w:rsid w:val="005F3926"/>
    <w:pPr>
      <w:tabs>
        <w:tab w:val="center" w:pos="4513"/>
        <w:tab w:val="right" w:pos="9026"/>
      </w:tabs>
      <w:spacing w:line="240" w:lineRule="auto"/>
    </w:pPr>
  </w:style>
  <w:style w:type="character" w:customStyle="1" w:styleId="HeaderChar">
    <w:name w:val="Header Char"/>
    <w:basedOn w:val="DefaultParagraphFont"/>
    <w:link w:val="Header"/>
    <w:uiPriority w:val="99"/>
    <w:rsid w:val="005F3926"/>
    <w:rPr>
      <w:rFonts w:ascii="Calibri" w:eastAsia="Calibri" w:hAnsi="Calibri" w:cs="Times New Roman"/>
    </w:rPr>
  </w:style>
  <w:style w:type="paragraph" w:styleId="Footer">
    <w:name w:val="footer"/>
    <w:basedOn w:val="Normal"/>
    <w:link w:val="FooterChar"/>
    <w:uiPriority w:val="99"/>
    <w:unhideWhenUsed/>
    <w:rsid w:val="005F3926"/>
    <w:pPr>
      <w:tabs>
        <w:tab w:val="center" w:pos="4550"/>
        <w:tab w:val="left" w:pos="5818"/>
      </w:tabs>
      <w:ind w:right="260"/>
      <w:jc w:val="right"/>
    </w:pPr>
    <w:rPr>
      <w:rFonts w:asciiTheme="minorHAnsi" w:hAnsiTheme="minorHAnsi"/>
      <w:color w:val="767171" w:themeColor="background2" w:themeShade="80"/>
      <w:spacing w:val="20"/>
      <w:sz w:val="20"/>
      <w:szCs w:val="20"/>
    </w:rPr>
  </w:style>
  <w:style w:type="character" w:customStyle="1" w:styleId="FooterChar">
    <w:name w:val="Footer Char"/>
    <w:basedOn w:val="DefaultParagraphFont"/>
    <w:link w:val="Footer"/>
    <w:uiPriority w:val="99"/>
    <w:rsid w:val="005F3926"/>
    <w:rPr>
      <w:rFonts w:eastAsia="Calibri" w:cs="Times New Roman"/>
      <w:color w:val="767171" w:themeColor="background2" w:themeShade="80"/>
      <w:spacing w:val="20"/>
      <w:sz w:val="20"/>
      <w:szCs w:val="20"/>
    </w:rPr>
  </w:style>
  <w:style w:type="paragraph" w:styleId="BodyText">
    <w:name w:val="Body Text"/>
    <w:basedOn w:val="Normal"/>
    <w:link w:val="BodyTextChar"/>
    <w:uiPriority w:val="1"/>
    <w:qFormat/>
    <w:rsid w:val="005F3926"/>
    <w:pPr>
      <w:widowControl w:val="0"/>
      <w:spacing w:after="240" w:line="240" w:lineRule="auto"/>
    </w:pPr>
    <w:rPr>
      <w:rFonts w:asciiTheme="minorHAnsi" w:eastAsia="Times New Roman" w:hAnsiTheme="minorHAnsi"/>
      <w:lang w:val="en-US" w:eastAsia="x-none"/>
    </w:rPr>
  </w:style>
  <w:style w:type="character" w:customStyle="1" w:styleId="BodyTextChar">
    <w:name w:val="Body Text Char"/>
    <w:link w:val="BodyText"/>
    <w:uiPriority w:val="1"/>
    <w:rsid w:val="005F3926"/>
    <w:rPr>
      <w:rFonts w:eastAsia="Times New Roman" w:cs="Times New Roman"/>
      <w:lang w:val="en-US" w:eastAsia="x-none"/>
    </w:rPr>
  </w:style>
  <w:style w:type="paragraph" w:styleId="BalloonText">
    <w:name w:val="Balloon Text"/>
    <w:basedOn w:val="Normal"/>
    <w:link w:val="BalloonTextChar"/>
    <w:uiPriority w:val="99"/>
    <w:semiHidden/>
    <w:unhideWhenUsed/>
    <w:rsid w:val="005F3926"/>
    <w:pPr>
      <w:spacing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F3926"/>
    <w:rPr>
      <w:rFonts w:ascii="Tahoma" w:hAnsi="Tahoma" w:cs="Tahoma"/>
      <w:sz w:val="16"/>
      <w:szCs w:val="16"/>
    </w:rPr>
  </w:style>
  <w:style w:type="character" w:styleId="PlaceholderText">
    <w:name w:val="Placeholder Text"/>
    <w:basedOn w:val="DefaultParagraphFont"/>
    <w:uiPriority w:val="99"/>
    <w:semiHidden/>
    <w:rsid w:val="005F3926"/>
    <w:rPr>
      <w:color w:val="808080"/>
    </w:rPr>
  </w:style>
  <w:style w:type="paragraph" w:customStyle="1" w:styleId="TableHeading">
    <w:name w:val="Table Heading"/>
    <w:rsid w:val="005F3926"/>
    <w:pPr>
      <w:spacing w:after="120" w:line="240" w:lineRule="auto"/>
    </w:pPr>
    <w:rPr>
      <w:rFonts w:ascii="Arial" w:eastAsia="Calibri" w:hAnsi="Arial" w:cs="Times New Roman"/>
      <w:b/>
      <w:i/>
    </w:rPr>
  </w:style>
  <w:style w:type="paragraph" w:styleId="Caption">
    <w:name w:val="caption"/>
    <w:next w:val="BodyText"/>
    <w:uiPriority w:val="35"/>
    <w:unhideWhenUsed/>
    <w:qFormat/>
    <w:rsid w:val="005F3926"/>
    <w:pPr>
      <w:spacing w:after="200" w:line="240" w:lineRule="auto"/>
    </w:pPr>
    <w:rPr>
      <w:rFonts w:ascii="Calibri" w:eastAsia="Calibri" w:hAnsi="Calibri" w:cs="Times New Roman"/>
      <w:iCs/>
      <w:color w:val="000000" w:themeColor="text1"/>
      <w:sz w:val="18"/>
      <w:szCs w:val="18"/>
    </w:rPr>
  </w:style>
  <w:style w:type="paragraph" w:styleId="ListBullet2">
    <w:name w:val="List Bullet 2"/>
    <w:basedOn w:val="ListBullet"/>
    <w:uiPriority w:val="99"/>
    <w:unhideWhenUsed/>
    <w:rsid w:val="005F3926"/>
    <w:pPr>
      <w:numPr>
        <w:numId w:val="4"/>
      </w:numPr>
      <w:spacing w:after="120"/>
      <w:ind w:left="641" w:hanging="357"/>
    </w:pPr>
  </w:style>
  <w:style w:type="character" w:customStyle="1" w:styleId="SchoolName">
    <w:name w:val="SchoolName"/>
    <w:basedOn w:val="TitleChar"/>
    <w:uiPriority w:val="1"/>
    <w:rsid w:val="005F3926"/>
    <w:rPr>
      <w:rFonts w:ascii="Arial" w:eastAsiaTheme="majorEastAsia" w:hAnsi="Arial" w:cstheme="majorBidi"/>
      <w:color w:val="333092"/>
      <w:spacing w:val="5"/>
      <w:kern w:val="28"/>
      <w:sz w:val="48"/>
      <w:szCs w:val="48"/>
    </w:rPr>
  </w:style>
  <w:style w:type="paragraph" w:styleId="Subtitle">
    <w:name w:val="Subtitle"/>
    <w:basedOn w:val="Normal"/>
    <w:next w:val="Normal"/>
    <w:link w:val="SubtitleChar"/>
    <w:uiPriority w:val="11"/>
    <w:qFormat/>
    <w:rsid w:val="005F3926"/>
    <w:pPr>
      <w:numPr>
        <w:ilvl w:val="1"/>
      </w:numPr>
      <w:pBdr>
        <w:bottom w:val="single" w:sz="4" w:space="1" w:color="auto"/>
      </w:pBdr>
      <w:spacing w:after="240"/>
      <w:jc w:val="center"/>
    </w:pPr>
    <w:rPr>
      <w:rFonts w:ascii="Arial" w:eastAsiaTheme="minorEastAsia" w:hAnsi="Arial" w:cs="Arial"/>
      <w:color w:val="000000" w:themeColor="text1"/>
      <w:spacing w:val="15"/>
    </w:rPr>
  </w:style>
  <w:style w:type="character" w:customStyle="1" w:styleId="SubtitleChar">
    <w:name w:val="Subtitle Char"/>
    <w:basedOn w:val="DefaultParagraphFont"/>
    <w:link w:val="Subtitle"/>
    <w:uiPriority w:val="11"/>
    <w:rsid w:val="005F3926"/>
    <w:rPr>
      <w:rFonts w:ascii="Arial" w:eastAsiaTheme="minorEastAsia" w:hAnsi="Arial" w:cs="Arial"/>
      <w:color w:val="000000" w:themeColor="text1"/>
      <w:spacing w:val="15"/>
    </w:rPr>
  </w:style>
  <w:style w:type="table" w:styleId="TableGrid">
    <w:name w:val="Table Grid"/>
    <w:basedOn w:val="TableNormal"/>
    <w:uiPriority w:val="39"/>
    <w:rsid w:val="00557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opDown">
    <w:name w:val="DropDown"/>
    <w:next w:val="BodyText"/>
    <w:rsid w:val="00BA3ABC"/>
    <w:pPr>
      <w:spacing w:after="0"/>
      <w:contextualSpacing/>
    </w:pPr>
    <w:rPr>
      <w:rFonts w:eastAsia="Times New Roman" w:cs="Times New Roman"/>
      <w:i/>
      <w:lang w:val="en-US" w:eastAsia="x-none"/>
    </w:rPr>
  </w:style>
  <w:style w:type="paragraph" w:customStyle="1" w:styleId="DropDownLeadIn">
    <w:name w:val="DropDownLeadIn"/>
    <w:rsid w:val="00BA3ABC"/>
    <w:pPr>
      <w:spacing w:before="120" w:after="240"/>
      <w:contextualSpacing/>
    </w:pPr>
    <w:rPr>
      <w:rFonts w:eastAsia="Times New Roman" w:cs="Times New Roman"/>
      <w:lang w:val="en-US" w:eastAsia="x-none"/>
    </w:rPr>
  </w:style>
  <w:style w:type="paragraph" w:customStyle="1" w:styleId="ListBulletLeadIn">
    <w:name w:val="ListBulletLeadIn"/>
    <w:next w:val="BodyText"/>
    <w:rsid w:val="00006E7F"/>
    <w:pPr>
      <w:spacing w:after="0"/>
    </w:pPr>
    <w:rPr>
      <w:rFonts w:eastAsia="Times New Roman" w:cs="Times New Roman"/>
      <w:lang w:val="en-US" w:eastAsia="x-none"/>
    </w:rPr>
  </w:style>
  <w:style w:type="paragraph" w:customStyle="1" w:styleId="TableBodyLeft">
    <w:name w:val="TableBodyLeft"/>
    <w:rsid w:val="00F85128"/>
    <w:rPr>
      <w:rFonts w:eastAsia="Times New Roman" w:cs="Times New Roman"/>
      <w:lang w:val="en-US" w:eastAsia="x-none"/>
    </w:rPr>
  </w:style>
  <w:style w:type="paragraph" w:styleId="ListParagraph">
    <w:name w:val="List Paragraph"/>
    <w:aliases w:val="List Paragraph1,Recommendation,List Paragraph11,Content descriptions,Bullet point"/>
    <w:basedOn w:val="Normal"/>
    <w:link w:val="ListParagraphChar"/>
    <w:uiPriority w:val="34"/>
    <w:qFormat/>
    <w:rsid w:val="00B77CD6"/>
    <w:pPr>
      <w:ind w:left="720"/>
      <w:contextualSpacing/>
    </w:pPr>
  </w:style>
  <w:style w:type="paragraph" w:styleId="NormalWeb">
    <w:name w:val="Normal (Web)"/>
    <w:basedOn w:val="Normal"/>
    <w:uiPriority w:val="99"/>
    <w:semiHidden/>
    <w:unhideWhenUsed/>
    <w:rsid w:val="001C52E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ListParagraphChar">
    <w:name w:val="List Paragraph Char"/>
    <w:aliases w:val="List Paragraph1 Char,Recommendation Char,List Paragraph11 Char,Content descriptions Char,Bullet point Char"/>
    <w:link w:val="ListParagraph"/>
    <w:uiPriority w:val="34"/>
    <w:locked/>
    <w:rsid w:val="009522A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huwdiy%20dillon\AppData\Roaming\Microsoft\Templates\2016%20Annual%20Action%20Plan%20and%20Report%20TEMPLATE%20(basic-we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5"/>
        <w:category>
          <w:name w:val="General"/>
          <w:gallery w:val="placeholder"/>
        </w:category>
        <w:types>
          <w:type w:val="bbPlcHdr"/>
        </w:types>
        <w:behaviors>
          <w:behavior w:val="content"/>
        </w:behaviors>
        <w:guid w:val="{05D071E5-8892-4D05-A7AB-58E8D1EC5F58}"/>
      </w:docPartPr>
      <w:docPartBody>
        <w:p w:rsidR="00B4448F" w:rsidRDefault="00576DC1">
          <w:r w:rsidRPr="00AE1BCA">
            <w:rPr>
              <w:rStyle w:val="PlaceholderText"/>
            </w:rPr>
            <w:t>Choose an item.</w:t>
          </w:r>
        </w:p>
      </w:docPartBody>
    </w:docPart>
    <w:docPart>
      <w:docPartPr>
        <w:name w:val="E62514A616B4452C9FDC80CA0546D8C7"/>
        <w:category>
          <w:name w:val="General"/>
          <w:gallery w:val="placeholder"/>
        </w:category>
        <w:types>
          <w:type w:val="bbPlcHdr"/>
        </w:types>
        <w:behaviors>
          <w:behavior w:val="content"/>
        </w:behaviors>
        <w:guid w:val="{CD4D5EBD-88B0-4B49-A0B9-CED12E1509B8}"/>
      </w:docPartPr>
      <w:docPartBody>
        <w:p w:rsidR="00424746" w:rsidRDefault="00C10278" w:rsidP="00C10278">
          <w:pPr>
            <w:pStyle w:val="E62514A616B4452C9FDC80CA0546D8C7"/>
          </w:pPr>
          <w:r w:rsidRPr="00092341">
            <w:rPr>
              <w:rStyle w:val="PlaceholderText"/>
            </w:rPr>
            <w:t>Choose an item.</w:t>
          </w:r>
        </w:p>
      </w:docPartBody>
    </w:docPart>
    <w:docPart>
      <w:docPartPr>
        <w:name w:val="13033A4ADEB14D8CAB05010B05DFD9AA"/>
        <w:category>
          <w:name w:val="General"/>
          <w:gallery w:val="placeholder"/>
        </w:category>
        <w:types>
          <w:type w:val="bbPlcHdr"/>
        </w:types>
        <w:behaviors>
          <w:behavior w:val="content"/>
        </w:behaviors>
        <w:guid w:val="{0511D31C-6D80-493C-87F9-CBDAF31BD5B9}"/>
      </w:docPartPr>
      <w:docPartBody>
        <w:p w:rsidR="00424746" w:rsidRDefault="00C10278" w:rsidP="00C10278">
          <w:pPr>
            <w:pStyle w:val="13033A4ADEB14D8CAB05010B05DFD9AA"/>
          </w:pPr>
          <w:r w:rsidRPr="00AE1BCA">
            <w:rPr>
              <w:rStyle w:val="PlaceholderText"/>
            </w:rPr>
            <w:t>Choose an item.</w:t>
          </w:r>
        </w:p>
      </w:docPartBody>
    </w:docPart>
    <w:docPart>
      <w:docPartPr>
        <w:name w:val="C26CAB76EC414F59B2EF4697928FA4E0"/>
        <w:category>
          <w:name w:val="General"/>
          <w:gallery w:val="placeholder"/>
        </w:category>
        <w:types>
          <w:type w:val="bbPlcHdr"/>
        </w:types>
        <w:behaviors>
          <w:behavior w:val="content"/>
        </w:behaviors>
        <w:guid w:val="{F338333C-E542-4934-AD25-BA12A87384C5}"/>
      </w:docPartPr>
      <w:docPartBody>
        <w:p w:rsidR="002526AE" w:rsidRDefault="0065458B" w:rsidP="0065458B">
          <w:pPr>
            <w:pStyle w:val="C26CAB76EC414F59B2EF4697928FA4E0"/>
          </w:pPr>
          <w:r w:rsidRPr="00AE1BCA">
            <w:rPr>
              <w:rStyle w:val="PlaceholderText"/>
            </w:rPr>
            <w:t>Choose an item.</w:t>
          </w:r>
        </w:p>
      </w:docPartBody>
    </w:docPart>
    <w:docPart>
      <w:docPartPr>
        <w:name w:val="873CF93D164B4817ABC89B1E983B4BC2"/>
        <w:category>
          <w:name w:val="General"/>
          <w:gallery w:val="placeholder"/>
        </w:category>
        <w:types>
          <w:type w:val="bbPlcHdr"/>
        </w:types>
        <w:behaviors>
          <w:behavior w:val="content"/>
        </w:behaviors>
        <w:guid w:val="{89B47443-3AEA-4F74-909F-481EEF6CEEBA}"/>
      </w:docPartPr>
      <w:docPartBody>
        <w:p w:rsidR="002526AE" w:rsidRDefault="0065458B" w:rsidP="0065458B">
          <w:pPr>
            <w:pStyle w:val="873CF93D164B4817ABC89B1E983B4BC2"/>
          </w:pPr>
          <w:r w:rsidRPr="00AE1BC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6DC1"/>
    <w:rsid w:val="002526AE"/>
    <w:rsid w:val="00424746"/>
    <w:rsid w:val="00576DC1"/>
    <w:rsid w:val="0065458B"/>
    <w:rsid w:val="00865801"/>
    <w:rsid w:val="00B4448F"/>
    <w:rsid w:val="00C102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458B"/>
    <w:rPr>
      <w:color w:val="808080"/>
    </w:rPr>
  </w:style>
  <w:style w:type="paragraph" w:customStyle="1" w:styleId="CD4A2F6020E74E05929BC22C7E33366A">
    <w:name w:val="CD4A2F6020E74E05929BC22C7E33366A"/>
    <w:rsid w:val="00576DC1"/>
  </w:style>
  <w:style w:type="paragraph" w:customStyle="1" w:styleId="06D4758EA79640D7BFFD43F96AF943E2">
    <w:name w:val="06D4758EA79640D7BFFD43F96AF943E2"/>
    <w:rsid w:val="00C10278"/>
  </w:style>
  <w:style w:type="paragraph" w:customStyle="1" w:styleId="5917BE0BC3064F3EB80DEE0CDB0D3F2C">
    <w:name w:val="5917BE0BC3064F3EB80DEE0CDB0D3F2C"/>
    <w:rsid w:val="00C10278"/>
  </w:style>
  <w:style w:type="paragraph" w:customStyle="1" w:styleId="EB2CBE2BF9244B9FA436B7CEE29686C7">
    <w:name w:val="EB2CBE2BF9244B9FA436B7CEE29686C7"/>
    <w:rsid w:val="00C10278"/>
  </w:style>
  <w:style w:type="paragraph" w:customStyle="1" w:styleId="A1B6ED59BC684C8DB62C645B639F4A39">
    <w:name w:val="A1B6ED59BC684C8DB62C645B639F4A39"/>
    <w:rsid w:val="00C10278"/>
  </w:style>
  <w:style w:type="paragraph" w:customStyle="1" w:styleId="E62514A616B4452C9FDC80CA0546D8C7">
    <w:name w:val="E62514A616B4452C9FDC80CA0546D8C7"/>
    <w:rsid w:val="00C10278"/>
  </w:style>
  <w:style w:type="paragraph" w:customStyle="1" w:styleId="13033A4ADEB14D8CAB05010B05DFD9AA">
    <w:name w:val="13033A4ADEB14D8CAB05010B05DFD9AA"/>
    <w:rsid w:val="00C10278"/>
  </w:style>
  <w:style w:type="paragraph" w:customStyle="1" w:styleId="C26CAB76EC414F59B2EF4697928FA4E0">
    <w:name w:val="C26CAB76EC414F59B2EF4697928FA4E0"/>
    <w:rsid w:val="0065458B"/>
  </w:style>
  <w:style w:type="paragraph" w:customStyle="1" w:styleId="873CF93D164B4817ABC89B1E983B4BC2">
    <w:name w:val="873CF93D164B4817ABC89B1E983B4BC2"/>
    <w:rsid w:val="006545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2016 Annual Action Plan and Report TEMPLATE (basic-web)</Template>
  <TotalTime>2</TotalTime>
  <Pages>13</Pages>
  <Words>1659</Words>
  <Characters>9458</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ACT Government Education Directorate - Strategic Plan Template 2017</vt:lpstr>
    </vt:vector>
  </TitlesOfParts>
  <Company>ACT Government</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Education Directorate - Strategic Plan Template 2017</dc:title>
  <dc:creator>School Review</dc:creator>
  <cp:lastModifiedBy>Panneman, Tracy</cp:lastModifiedBy>
  <cp:revision>2</cp:revision>
  <cp:lastPrinted>2017-10-17T02:00:00Z</cp:lastPrinted>
  <dcterms:created xsi:type="dcterms:W3CDTF">2020-02-26T04:49:00Z</dcterms:created>
  <dcterms:modified xsi:type="dcterms:W3CDTF">2020-02-26T04:49:00Z</dcterms:modified>
</cp:coreProperties>
</file>